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04A" w:rsidRDefault="002C204A" w:rsidP="002C204A">
      <w:pPr>
        <w:jc w:val="center"/>
        <w:rPr>
          <w:b/>
          <w:sz w:val="46"/>
          <w:szCs w:val="46"/>
          <w:u w:val="single"/>
        </w:rPr>
      </w:pPr>
      <w:bookmarkStart w:id="0" w:name="_GoBack"/>
      <w:bookmarkEnd w:id="0"/>
      <w:r>
        <w:rPr>
          <w:b/>
          <w:noProof/>
          <w:sz w:val="46"/>
          <w:szCs w:val="46"/>
          <w:u w:val="single"/>
          <w:lang w:eastAsia="en-GB"/>
        </w:rPr>
        <w:drawing>
          <wp:anchor distT="0" distB="0" distL="114300" distR="114300" simplePos="0" relativeHeight="251658240" behindDoc="0" locked="0" layoutInCell="1" allowOverlap="1" wp14:anchorId="02A1B904" wp14:editId="114388C0">
            <wp:simplePos x="0" y="0"/>
            <wp:positionH relativeFrom="column">
              <wp:posOffset>-447040</wp:posOffset>
            </wp:positionH>
            <wp:positionV relativeFrom="paragraph">
              <wp:posOffset>-584624</wp:posOffset>
            </wp:positionV>
            <wp:extent cx="7050828" cy="10329334"/>
            <wp:effectExtent l="19050" t="0" r="0" b="0"/>
            <wp:wrapNone/>
            <wp:docPr id="2" name="Picture 0" descr="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jpg"/>
                    <pic:cNvPicPr/>
                  </pic:nvPicPr>
                  <pic:blipFill>
                    <a:blip r:embed="rId5" cstate="print"/>
                    <a:stretch>
                      <a:fillRect/>
                    </a:stretch>
                  </pic:blipFill>
                  <pic:spPr>
                    <a:xfrm>
                      <a:off x="0" y="0"/>
                      <a:ext cx="7050828" cy="10329334"/>
                    </a:xfrm>
                    <a:prstGeom prst="rect">
                      <a:avLst/>
                    </a:prstGeom>
                  </pic:spPr>
                </pic:pic>
              </a:graphicData>
            </a:graphic>
          </wp:anchor>
        </w:drawing>
      </w: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E27598" w:rsidP="002C204A">
      <w:pPr>
        <w:jc w:val="center"/>
        <w:rPr>
          <w:b/>
          <w:sz w:val="46"/>
          <w:szCs w:val="46"/>
          <w:u w:val="single"/>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3175000</wp:posOffset>
                </wp:positionH>
                <wp:positionV relativeFrom="paragraph">
                  <wp:posOffset>96520</wp:posOffset>
                </wp:positionV>
                <wp:extent cx="2447925" cy="835025"/>
                <wp:effectExtent l="0" t="635" r="317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3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977" w:rsidRPr="00DA6163" w:rsidRDefault="00D61977">
                            <w:pPr>
                              <w:rPr>
                                <w:rFonts w:ascii="Impact" w:hAnsi="Impact"/>
                                <w:sz w:val="96"/>
                              </w:rPr>
                            </w:pPr>
                            <w:r>
                              <w:rPr>
                                <w:rFonts w:ascii="Impact" w:hAnsi="Impact"/>
                                <w:sz w:val="96"/>
                              </w:rPr>
                              <w:t>201</w:t>
                            </w:r>
                            <w:r w:rsidR="005A60E3">
                              <w:rPr>
                                <w:rFonts w:ascii="Impact" w:hAnsi="Impact"/>
                                <w:sz w:val="96"/>
                              </w:rPr>
                              <w:t>5</w:t>
                            </w:r>
                            <w:r>
                              <w:rPr>
                                <w:rFonts w:ascii="Impact" w:hAnsi="Impact"/>
                                <w:sz w:val="96"/>
                              </w:rPr>
                              <w:t>-1</w:t>
                            </w:r>
                            <w:r w:rsidR="005A60E3">
                              <w:rPr>
                                <w:rFonts w:ascii="Impact" w:hAnsi="Impact"/>
                                <w:sz w:val="96"/>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0pt;margin-top:7.6pt;width:192.75pt;height:65.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flfwIAAA8FAAAOAAAAZHJzL2Uyb0RvYy54bWysVNmO2yAUfa/Uf0C8Z7zUmcTWOKNZ6qrS&#10;dJFm+gEEcIyKgQKJPa36773gJJPpIlVV/YBZLucu51wuLsdeoh23TmhV4+wsxYgrqplQmxp/emhm&#10;S4ycJ4oRqRWv8SN3+HL18sXFYCqe605Lxi0CEOWqwdS4895USeJox3vizrThCg5bbXviYWk3CbNk&#10;APReJnmanieDtsxYTblzsHs7HeJVxG9bTv2HtnXcI1ljiM3H0cZxHcZkdUGqjSWmE3QfBvmHKHoi&#10;FDg9Qt0ST9DWil+gekGtdrr1Z1T3iW5bQXnMAbLJ0p+yue+I4TEXKI4zxzK5/wdL3+8+WiRYjV9h&#10;pEgPFD3w0aNrPaI8VGcwrgKjewNmfoRtYDlm6sydpp8dUvqmI2rDr6zVQ8cJg+iycDM5uTrhuACy&#10;Ht5pBm7I1usINLa2D6WDYiBAB5Yej8yEUChs5kWxKPM5RhTOlq/mKcyDC1Idbhvr/BuuexQmNbbA&#10;fEQnuzvnJ9ODSXDmtBSsEVLGhd2sb6RFOwIqaeK3R39mJlUwVjpcmxCnHQgSfISzEG5k/VuZ5UV6&#10;nZez5ny5mBVNMZ+Vi3Q5S7PyujxPi7K4bb6HALOi6gRjXN0JxQ8KzIq/Y3jfC5N2ogbRUONyDtWJ&#10;ef0xyTR+v0uyFx4aUooe6nw0IlUg9rVikDapPBFymifPw4+EQA0O/1iVKIPA/KQBP65HQAnaWGv2&#10;CIKwGvgC1uEVgUmn7VeMBujIGrsvW2I5RvKtAlGVWVGEFo6LYr7IYWFPT9anJ0RRgKqxx2ia3vip&#10;7bfGik0Hng4yvgIhNiJq5CmqvXyh62Iy+xcitPXpOlo9vWOrHwAAAP//AwBQSwMEFAAGAAgAAAAh&#10;AGtxne/eAAAACgEAAA8AAABkcnMvZG93bnJldi54bWxMj8FOwzAQRO9I/IO1SNyoTYVLFOJUFRUX&#10;DkgUJDi6sRNH2OvIdtPw9ywnOO7MaPZNs12CZ7NNeYyo4HYlgFnsohlxUPD+9nRTActFo9E+olXw&#10;bTNs28uLRtcmnvHVzocyMCrBXGsFrpSp5jx3zgadV3GySF4fU9CFzjRwk/SZyoPnayE2POgR6YPT&#10;k310tvs6nIKCj+BGs08vn73x8/6538lpSZNS11fL7gFYsUv5C8MvPqFDS0zHeEKTmVcghaAthQy5&#10;BkaBqpIS2JGEu8098Lbh/ye0PwAAAP//AwBQSwECLQAUAAYACAAAACEAtoM4kv4AAADhAQAAEwAA&#10;AAAAAAAAAAAAAAAAAAAAW0NvbnRlbnRfVHlwZXNdLnhtbFBLAQItABQABgAIAAAAIQA4/SH/1gAA&#10;AJQBAAALAAAAAAAAAAAAAAAAAC8BAABfcmVscy8ucmVsc1BLAQItABQABgAIAAAAIQDlBpflfwIA&#10;AA8FAAAOAAAAAAAAAAAAAAAAAC4CAABkcnMvZTJvRG9jLnhtbFBLAQItABQABgAIAAAAIQBrcZ3v&#10;3gAAAAoBAAAPAAAAAAAAAAAAAAAAANkEAABkcnMvZG93bnJldi54bWxQSwUGAAAAAAQABADzAAAA&#10;5AUAAAAA&#10;" stroked="f">
                <v:textbox style="mso-fit-shape-to-text:t">
                  <w:txbxContent>
                    <w:p w:rsidR="00D61977" w:rsidRPr="00DA6163" w:rsidRDefault="00D61977">
                      <w:pPr>
                        <w:rPr>
                          <w:rFonts w:ascii="Impact" w:hAnsi="Impact"/>
                          <w:sz w:val="96"/>
                        </w:rPr>
                      </w:pPr>
                      <w:r>
                        <w:rPr>
                          <w:rFonts w:ascii="Impact" w:hAnsi="Impact"/>
                          <w:sz w:val="96"/>
                        </w:rPr>
                        <w:t>201</w:t>
                      </w:r>
                      <w:r w:rsidR="005A60E3">
                        <w:rPr>
                          <w:rFonts w:ascii="Impact" w:hAnsi="Impact"/>
                          <w:sz w:val="96"/>
                        </w:rPr>
                        <w:t>5</w:t>
                      </w:r>
                      <w:r>
                        <w:rPr>
                          <w:rFonts w:ascii="Impact" w:hAnsi="Impact"/>
                          <w:sz w:val="96"/>
                        </w:rPr>
                        <w:t>-1</w:t>
                      </w:r>
                      <w:r w:rsidR="005A60E3">
                        <w:rPr>
                          <w:rFonts w:ascii="Impact" w:hAnsi="Impact"/>
                          <w:sz w:val="96"/>
                        </w:rPr>
                        <w:t>6</w:t>
                      </w:r>
                    </w:p>
                  </w:txbxContent>
                </v:textbox>
              </v:shape>
            </w:pict>
          </mc:Fallback>
        </mc:AlternateContent>
      </w:r>
      <w:r>
        <w:rPr>
          <w:b/>
          <w:noProof/>
          <w:sz w:val="46"/>
          <w:szCs w:val="46"/>
          <w:u w:val="single"/>
          <w:lang w:eastAsia="en-GB"/>
        </w:rPr>
        <mc:AlternateContent>
          <mc:Choice Requires="wps">
            <w:drawing>
              <wp:anchor distT="0" distB="0" distL="114300" distR="114300" simplePos="0" relativeHeight="251659264" behindDoc="0" locked="0" layoutInCell="1" allowOverlap="1">
                <wp:simplePos x="0" y="0"/>
                <wp:positionH relativeFrom="column">
                  <wp:posOffset>3175000</wp:posOffset>
                </wp:positionH>
                <wp:positionV relativeFrom="paragraph">
                  <wp:posOffset>96520</wp:posOffset>
                </wp:positionV>
                <wp:extent cx="1828800" cy="1168400"/>
                <wp:effectExtent l="3175" t="0" r="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6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721BC" id="Rectangle 2" o:spid="_x0000_s1026" style="position:absolute;margin-left:250pt;margin-top:7.6pt;width:2in;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egIAAPwEAAAOAAAAZHJzL2Uyb0RvYy54bWysVNuO0zAQfUfiHyy/d3NR2iZR09VeKEIq&#10;sGLhA1zbaSwc29hu0wXx74ydtnSBB4TIg+Oxx8dnZs54cX3oJdpz64RWDc6uUoy4opoJtW3wp4+r&#10;SYmR80QxIrXiDX7iDl8vX75YDKbmue60ZNwiAFGuHkyDO+9NnSSOdrwn7kobrmCz1bYnHky7TZgl&#10;A6D3MsnTdJYM2jJjNeXOwer9uImXEb9tOfXv29Zxj2SDgZuPo43jJozJckHqrSWmE/RIg/wDi54I&#10;BZeeoe6JJ2hnxW9QvaBWO936K6r7RLetoDzGANFk6S/RPHbE8BgLJMeZc5rc/4Ol7/YPFgkGtcNI&#10;kR5K9AGSRtRWcpSH9AzG1eD1aB5sCNCZtaafHVL6rgMvfmOtHjpOGJDKgn/y7EAwHBxFm+GtZoBO&#10;dl7HTB1a2wdAyAE6xII8nQvCDx5RWMzKvCxTqBuFvSyblQUY4Q5Sn44b6/xrrnsUJg22QD7Ck/3a&#10;+dH15BLpaynYSkgZDbvd3EmL9gTUsYrfEd1dukkVnJUOx0bEcQVYwh1hL/CN1f5WZXmR3ubVZDUr&#10;55NiVUwn1TwtJ2lW3VaztKiK+9X3QDAr6k4wxtVaKH5SXlb8XWWPPTBqJmoPDQ2upvk0xv6MvbsM&#10;Mo3fn4LshYdGlKJvMGQcvuBE6lDZV4rFuSdCjvPkOf1YEMjB6R+zEnUQSj9KaKPZE8jAaigSFBSe&#10;DJh02n7FaID2a7D7siOWYyTfKJBSlRVF6NdoFNN5Doa93Nlc7hBFAarBHqNxeufHHt8ZK7Yd3JTF&#10;xCh9A/JrRRRGkObI6ihaaLEYwfE5CD18aUevn4/W8gcAAAD//wMAUEsDBBQABgAIAAAAIQD3kKTV&#10;3QAAAAoBAAAPAAAAZHJzL2Rvd25yZXYueG1sTI/BTsMwEETvSPyDtUjcqE0gIQlxKoTUE3CgReK6&#10;jbdJRGyH2GnD37Oc6HFnRrNvqvViB3GkKfTeabhdKRDkGm9612r42G1uchAhojM4eEcafijAur68&#10;qLA0/uTe6biNreASF0rU0MU4llKGpiOLYeVHcuwd/GQx8jm10kx44nI7yESpTFrsHX/ocKTnjpqv&#10;7Ww1YHZvvt8Od6+7lznDol3UJv1UWl9fLU+PICIt8T8Mf/iMDjUz7f3sTBCDhlQp3hLZSBMQHHjI&#10;cxb2LBRFArKu5PmE+hcAAP//AwBQSwECLQAUAAYACAAAACEAtoM4kv4AAADhAQAAEwAAAAAAAAAA&#10;AAAAAAAAAAAAW0NvbnRlbnRfVHlwZXNdLnhtbFBLAQItABQABgAIAAAAIQA4/SH/1gAAAJQBAAAL&#10;AAAAAAAAAAAAAAAAAC8BAABfcmVscy8ucmVsc1BLAQItABQABgAIAAAAIQA+G+KhegIAAPwEAAAO&#10;AAAAAAAAAAAAAAAAAC4CAABkcnMvZTJvRG9jLnhtbFBLAQItABQABgAIAAAAIQD3kKTV3QAAAAoB&#10;AAAPAAAAAAAAAAAAAAAAANQEAABkcnMvZG93bnJldi54bWxQSwUGAAAAAAQABADzAAAA3gUAAAAA&#10;" stroked="f"/>
            </w:pict>
          </mc:Fallback>
        </mc:AlternateContent>
      </w: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Pr="002C204A" w:rsidRDefault="002C204A" w:rsidP="002C204A">
      <w:pPr>
        <w:jc w:val="center"/>
        <w:rPr>
          <w:b/>
          <w:sz w:val="46"/>
          <w:szCs w:val="46"/>
          <w:u w:val="single"/>
        </w:rPr>
      </w:pPr>
      <w:r w:rsidRPr="002C204A">
        <w:rPr>
          <w:b/>
          <w:sz w:val="46"/>
          <w:szCs w:val="46"/>
          <w:u w:val="single"/>
        </w:rPr>
        <w:t>Welcome to the Wakefield College Students’ Union Elections 201</w:t>
      </w:r>
      <w:r w:rsidR="001168D5">
        <w:rPr>
          <w:b/>
          <w:sz w:val="46"/>
          <w:szCs w:val="46"/>
          <w:u w:val="single"/>
        </w:rPr>
        <w:t>2</w:t>
      </w:r>
      <w:r w:rsidRPr="002C204A">
        <w:rPr>
          <w:b/>
          <w:sz w:val="46"/>
          <w:szCs w:val="46"/>
          <w:u w:val="single"/>
        </w:rPr>
        <w:t xml:space="preserve"> – 201</w:t>
      </w:r>
      <w:r w:rsidR="001168D5">
        <w:rPr>
          <w:b/>
          <w:sz w:val="46"/>
          <w:szCs w:val="46"/>
          <w:u w:val="single"/>
        </w:rPr>
        <w:t>3</w:t>
      </w:r>
      <w:r w:rsidRPr="002C204A">
        <w:rPr>
          <w:b/>
          <w:sz w:val="46"/>
          <w:szCs w:val="46"/>
          <w:u w:val="single"/>
        </w:rPr>
        <w:t>.</w:t>
      </w:r>
    </w:p>
    <w:p w:rsidR="002C204A" w:rsidRPr="002C204A" w:rsidRDefault="002C204A" w:rsidP="002C204A">
      <w:pPr>
        <w:rPr>
          <w:sz w:val="46"/>
          <w:szCs w:val="46"/>
        </w:rPr>
      </w:pPr>
    </w:p>
    <w:p w:rsidR="002C204A" w:rsidRPr="00AC67CC" w:rsidRDefault="002C204A" w:rsidP="002C204A">
      <w:r w:rsidRPr="00AC67CC">
        <w:lastRenderedPageBreak/>
        <w:t>Thank you for your interest in standing in these elections. We hope that you find your experience a valuable and positive one. If you want to learn new skills, get involved and represent other students then this is for you.</w:t>
      </w:r>
    </w:p>
    <w:p w:rsidR="002C204A" w:rsidRPr="00AC67CC" w:rsidRDefault="002C204A" w:rsidP="002C204A">
      <w:r w:rsidRPr="00AC67CC">
        <w:t>In view of this we would like to ask you to consider your campaign carefully and ensure that it fits within the Union</w:t>
      </w:r>
      <w:r w:rsidR="00CD182F">
        <w:t>’</w:t>
      </w:r>
      <w:r w:rsidRPr="00AC67CC">
        <w:t>s guidelines of being fair, safe, legal and positive.</w:t>
      </w:r>
    </w:p>
    <w:p w:rsidR="002C204A" w:rsidRPr="00AC67CC" w:rsidRDefault="002C204A" w:rsidP="002C204A">
      <w:pPr>
        <w:jc w:val="center"/>
      </w:pPr>
    </w:p>
    <w:p w:rsidR="002C204A" w:rsidRPr="00AC67CC" w:rsidRDefault="002C204A" w:rsidP="002C204A">
      <w:pPr>
        <w:jc w:val="center"/>
        <w:rPr>
          <w:b/>
          <w:u w:val="single"/>
        </w:rPr>
      </w:pPr>
      <w:r w:rsidRPr="00AC67CC">
        <w:rPr>
          <w:b/>
          <w:u w:val="single"/>
        </w:rPr>
        <w:t>Why stand for election?</w:t>
      </w:r>
    </w:p>
    <w:p w:rsidR="002C204A" w:rsidRPr="00AC67CC" w:rsidRDefault="002C204A" w:rsidP="002C204A">
      <w:pPr>
        <w:rPr>
          <w:b/>
        </w:rPr>
      </w:pPr>
    </w:p>
    <w:p w:rsidR="002C204A" w:rsidRPr="00AC67CC" w:rsidRDefault="002C204A" w:rsidP="002C204A">
      <w:r w:rsidRPr="00AC67CC">
        <w:t>There are many individual reasons f</w:t>
      </w:r>
      <w:r w:rsidR="00C33911">
        <w:t>or becoming an officer on your Students’ U</w:t>
      </w:r>
      <w:r w:rsidRPr="00AC67CC">
        <w:t>nion;</w:t>
      </w:r>
    </w:p>
    <w:p w:rsidR="002C204A" w:rsidRPr="00AC67CC" w:rsidRDefault="002C204A" w:rsidP="002C204A">
      <w:pPr>
        <w:pStyle w:val="ListParagraph"/>
        <w:numPr>
          <w:ilvl w:val="0"/>
          <w:numId w:val="1"/>
        </w:numPr>
      </w:pPr>
      <w:r w:rsidRPr="00AC67CC">
        <w:t>Y</w:t>
      </w:r>
      <w:r w:rsidR="00CD182F">
        <w:t>ou want to improve your College;</w:t>
      </w:r>
    </w:p>
    <w:p w:rsidR="002C204A" w:rsidRPr="00AC67CC" w:rsidRDefault="002C204A" w:rsidP="002C204A">
      <w:pPr>
        <w:pStyle w:val="ListParagraph"/>
        <w:numPr>
          <w:ilvl w:val="0"/>
          <w:numId w:val="1"/>
        </w:numPr>
      </w:pPr>
      <w:r w:rsidRPr="00AC67CC">
        <w:t xml:space="preserve">You want to change </w:t>
      </w:r>
      <w:r w:rsidR="00B0660C">
        <w:t xml:space="preserve">and improve </w:t>
      </w:r>
      <w:r w:rsidR="00CD182F">
        <w:t>the Union;</w:t>
      </w:r>
    </w:p>
    <w:p w:rsidR="002C204A" w:rsidRPr="00AC67CC" w:rsidRDefault="002C204A" w:rsidP="002C204A">
      <w:pPr>
        <w:pStyle w:val="ListParagraph"/>
        <w:numPr>
          <w:ilvl w:val="0"/>
          <w:numId w:val="1"/>
        </w:numPr>
      </w:pPr>
      <w:r w:rsidRPr="00AC67CC">
        <w:t>You want to influence the way the loc</w:t>
      </w:r>
      <w:r w:rsidR="00CD182F">
        <w:t>al community perceives students;</w:t>
      </w:r>
    </w:p>
    <w:p w:rsidR="002C204A" w:rsidRPr="00AC67CC" w:rsidRDefault="002C204A" w:rsidP="002C204A">
      <w:pPr>
        <w:pStyle w:val="ListParagraph"/>
        <w:numPr>
          <w:ilvl w:val="0"/>
          <w:numId w:val="1"/>
        </w:numPr>
      </w:pPr>
      <w:r w:rsidRPr="00AC67CC">
        <w:t>You want to challenge yourself</w:t>
      </w:r>
      <w:r w:rsidR="00CD182F">
        <w:t xml:space="preserve"> with new experiences;</w:t>
      </w:r>
    </w:p>
    <w:p w:rsidR="002C204A" w:rsidRPr="00AC67CC" w:rsidRDefault="002C204A" w:rsidP="002C204A">
      <w:pPr>
        <w:pStyle w:val="ListParagraph"/>
        <w:numPr>
          <w:ilvl w:val="0"/>
          <w:numId w:val="1"/>
        </w:numPr>
      </w:pPr>
      <w:r w:rsidRPr="00AC67CC">
        <w:t>To become actively involved with</w:t>
      </w:r>
      <w:r w:rsidR="00CD182F">
        <w:t xml:space="preserve"> the National Union of Students;</w:t>
      </w:r>
    </w:p>
    <w:p w:rsidR="002C204A" w:rsidRPr="00AC67CC" w:rsidRDefault="002C204A" w:rsidP="002C204A">
      <w:pPr>
        <w:pStyle w:val="ListParagraph"/>
        <w:numPr>
          <w:ilvl w:val="0"/>
          <w:numId w:val="1"/>
        </w:numPr>
      </w:pPr>
      <w:r w:rsidRPr="00AC67CC">
        <w:t>You want to develop your skills and enhance your CV or UCAS application.</w:t>
      </w:r>
    </w:p>
    <w:p w:rsidR="00AC67CC" w:rsidRDefault="00AC67CC" w:rsidP="002C204A">
      <w:pPr>
        <w:jc w:val="center"/>
        <w:rPr>
          <w:b/>
          <w:u w:val="single"/>
        </w:rPr>
      </w:pPr>
    </w:p>
    <w:p w:rsidR="002C204A" w:rsidRPr="00AC67CC" w:rsidRDefault="002C204A" w:rsidP="002C204A">
      <w:pPr>
        <w:jc w:val="center"/>
        <w:rPr>
          <w:u w:val="single"/>
        </w:rPr>
      </w:pPr>
      <w:r w:rsidRPr="00AC67CC">
        <w:rPr>
          <w:b/>
          <w:u w:val="single"/>
        </w:rPr>
        <w:t>How to stand for election?</w:t>
      </w:r>
    </w:p>
    <w:p w:rsidR="002C204A" w:rsidRPr="00AC67CC" w:rsidRDefault="002C204A" w:rsidP="002C204A"/>
    <w:p w:rsidR="002C204A" w:rsidRPr="00AC67CC" w:rsidRDefault="002C204A" w:rsidP="002C204A">
      <w:r w:rsidRPr="00AC67CC">
        <w:t xml:space="preserve">To stand for election you must currently be a student at Wakefield College and be intending to be a student of Wakefield College for the next academic year: </w:t>
      </w:r>
      <w:r w:rsidR="00C241B4">
        <w:t>201</w:t>
      </w:r>
      <w:r w:rsidR="005A60E3">
        <w:t>5</w:t>
      </w:r>
      <w:r w:rsidR="00C241B4">
        <w:t>-201</w:t>
      </w:r>
      <w:r w:rsidR="005A60E3">
        <w:t>6</w:t>
      </w:r>
      <w:r w:rsidRPr="00AC67CC">
        <w:t>.</w:t>
      </w:r>
    </w:p>
    <w:p w:rsidR="002C204A" w:rsidRPr="00AC67CC" w:rsidRDefault="002C204A" w:rsidP="002C204A"/>
    <w:p w:rsidR="000E456B" w:rsidRDefault="002C204A" w:rsidP="000E456B">
      <w:r w:rsidRPr="00AC67CC">
        <w:t>To stand for election you must</w:t>
      </w:r>
      <w:r w:rsidR="000E456B">
        <w:t>:</w:t>
      </w:r>
    </w:p>
    <w:p w:rsidR="000E456B" w:rsidRDefault="000E456B" w:rsidP="000E456B">
      <w:pPr>
        <w:pStyle w:val="ListParagraph"/>
        <w:numPr>
          <w:ilvl w:val="0"/>
          <w:numId w:val="9"/>
        </w:numPr>
      </w:pPr>
      <w:r>
        <w:t>P</w:t>
      </w:r>
      <w:r w:rsidR="002C204A" w:rsidRPr="00AC67CC">
        <w:t xml:space="preserve">rovide your nomination form, which is included at the back of this guide to </w:t>
      </w:r>
      <w:r w:rsidR="00D9245D">
        <w:t xml:space="preserve">Jo </w:t>
      </w:r>
      <w:r w:rsidR="006D1407">
        <w:t>T</w:t>
      </w:r>
      <w:r w:rsidR="00D9245D">
        <w:t>albot-Paterson in Student Services, 2</w:t>
      </w:r>
      <w:r w:rsidR="00D9245D" w:rsidRPr="00D9245D">
        <w:rPr>
          <w:vertAlign w:val="superscript"/>
        </w:rPr>
        <w:t>nd</w:t>
      </w:r>
      <w:r w:rsidR="00D9245D">
        <w:t xml:space="preserve"> Floor Harrison </w:t>
      </w:r>
      <w:r w:rsidR="00D61977">
        <w:t>Building</w:t>
      </w:r>
      <w:r w:rsidR="001168D5" w:rsidRPr="00AC67CC">
        <w:t xml:space="preserve"> by</w:t>
      </w:r>
      <w:r w:rsidR="002C204A" w:rsidRPr="00AC67CC">
        <w:t xml:space="preserve"> </w:t>
      </w:r>
      <w:r w:rsidR="00C241B4">
        <w:t>12pm Friday</w:t>
      </w:r>
      <w:r w:rsidR="00D9245D">
        <w:t xml:space="preserve"> </w:t>
      </w:r>
      <w:r w:rsidR="005A60E3">
        <w:t>15h May</w:t>
      </w:r>
      <w:r w:rsidR="00CD182F">
        <w:t>;</w:t>
      </w:r>
    </w:p>
    <w:p w:rsidR="000E456B" w:rsidRPr="00AC67CC" w:rsidRDefault="000E456B" w:rsidP="000E456B">
      <w:pPr>
        <w:pStyle w:val="ListParagraph"/>
        <w:numPr>
          <w:ilvl w:val="0"/>
          <w:numId w:val="9"/>
        </w:numPr>
      </w:pPr>
      <w:r>
        <w:t>S</w:t>
      </w:r>
      <w:r w:rsidRPr="00AC67CC">
        <w:t>how your college ID card when handing in your nomination form and manifesto.</w:t>
      </w:r>
    </w:p>
    <w:p w:rsidR="000E456B" w:rsidRPr="00AC67CC" w:rsidRDefault="000E456B" w:rsidP="000E456B">
      <w:pPr>
        <w:pStyle w:val="ListParagraph"/>
        <w:numPr>
          <w:ilvl w:val="0"/>
          <w:numId w:val="9"/>
        </w:numPr>
      </w:pPr>
      <w:r>
        <w:t>I</w:t>
      </w:r>
      <w:r w:rsidRPr="00AC67CC">
        <w:t>nclude your name, address, a contact number and detail</w:t>
      </w:r>
      <w:r w:rsidR="00CD182F">
        <w:t>s of your proposer and seconder;</w:t>
      </w:r>
    </w:p>
    <w:p w:rsidR="002C204A" w:rsidRPr="00AC67CC" w:rsidRDefault="001D5784" w:rsidP="000E456B">
      <w:pPr>
        <w:pStyle w:val="ListParagraph"/>
        <w:numPr>
          <w:ilvl w:val="0"/>
          <w:numId w:val="9"/>
        </w:numPr>
      </w:pPr>
      <w:r>
        <w:t>A</w:t>
      </w:r>
      <w:r w:rsidR="000E456B">
        <w:t>n electronic A4</w:t>
      </w:r>
      <w:r w:rsidR="007358EF">
        <w:t xml:space="preserve"> manifesto must be sent to </w:t>
      </w:r>
      <w:hyperlink r:id="rId6" w:history="1">
        <w:r w:rsidR="007358EF" w:rsidRPr="00E710E4">
          <w:rPr>
            <w:rStyle w:val="Hyperlink"/>
          </w:rPr>
          <w:t>J.Talbot-Paterson@wakefield.ac.uk</w:t>
        </w:r>
      </w:hyperlink>
      <w:r w:rsidR="007358EF">
        <w:t xml:space="preserve"> </w:t>
      </w:r>
      <w:r w:rsidR="00C241B4">
        <w:t>by 12pm Friday</w:t>
      </w:r>
      <w:r w:rsidR="00D9245D">
        <w:t xml:space="preserve"> </w:t>
      </w:r>
      <w:r w:rsidR="005A60E3">
        <w:t>15</w:t>
      </w:r>
      <w:r w:rsidR="005A60E3" w:rsidRPr="005A60E3">
        <w:rPr>
          <w:vertAlign w:val="superscript"/>
        </w:rPr>
        <w:t>th</w:t>
      </w:r>
      <w:r w:rsidR="005A60E3">
        <w:t xml:space="preserve"> May</w:t>
      </w:r>
      <w:r w:rsidR="000E456B">
        <w:t xml:space="preserve"> </w:t>
      </w:r>
      <w:r>
        <w:t>(Example manifestos are available on request)</w:t>
      </w:r>
      <w:r w:rsidR="00CD182F">
        <w:t>.</w:t>
      </w:r>
    </w:p>
    <w:p w:rsidR="002C204A" w:rsidRPr="00AC67CC" w:rsidRDefault="002C204A" w:rsidP="002C204A"/>
    <w:p w:rsidR="002C204A" w:rsidRPr="00AC67CC" w:rsidRDefault="002C204A" w:rsidP="002C204A">
      <w:r w:rsidRPr="00AC67CC">
        <w:t xml:space="preserve">If you need any help with your nomination or have any questions please contact </w:t>
      </w:r>
      <w:r w:rsidR="001168D5" w:rsidRPr="00AC67CC">
        <w:t>the Engagement</w:t>
      </w:r>
      <w:r w:rsidR="007358EF">
        <w:t xml:space="preserve"> Team </w:t>
      </w:r>
      <w:hyperlink r:id="rId7" w:history="1">
        <w:r w:rsidR="007358EF" w:rsidRPr="00E710E4">
          <w:rPr>
            <w:rStyle w:val="Hyperlink"/>
          </w:rPr>
          <w:t>J.Talbot-Paterson@wakefield.ac.uk</w:t>
        </w:r>
      </w:hyperlink>
      <w:r w:rsidR="007358EF">
        <w:t xml:space="preserve"> </w:t>
      </w:r>
    </w:p>
    <w:p w:rsidR="00BB5CC8" w:rsidRDefault="00BB5CC8" w:rsidP="00BB5CC8">
      <w:pPr>
        <w:rPr>
          <w:b/>
          <w:u w:val="single"/>
        </w:rPr>
      </w:pPr>
    </w:p>
    <w:p w:rsidR="00BB5CC8" w:rsidRPr="00BB5CC8" w:rsidRDefault="00BB5CC8" w:rsidP="00BB5CC8">
      <w:pPr>
        <w:rPr>
          <w:b/>
        </w:rPr>
      </w:pPr>
      <w:r w:rsidRPr="00BB5CC8">
        <w:rPr>
          <w:b/>
        </w:rPr>
        <w:t>Election Schedule</w:t>
      </w:r>
    </w:p>
    <w:p w:rsidR="00BB5CC8" w:rsidRPr="00BB5CC8" w:rsidRDefault="00BB5CC8" w:rsidP="00BB5CC8">
      <w:pPr>
        <w:rPr>
          <w:b/>
          <w:u w:val="single"/>
        </w:rPr>
      </w:pPr>
    </w:p>
    <w:p w:rsidR="00D9245D" w:rsidRPr="00677AE3" w:rsidRDefault="00D9245D" w:rsidP="00D9245D">
      <w:pPr>
        <w:rPr>
          <w:b/>
        </w:rPr>
      </w:pPr>
      <w:r w:rsidRPr="00677AE3">
        <w:rPr>
          <w:b/>
        </w:rPr>
        <w:t xml:space="preserve">Nominations open: Monday </w:t>
      </w:r>
      <w:r w:rsidR="005A60E3">
        <w:rPr>
          <w:b/>
        </w:rPr>
        <w:t>11</w:t>
      </w:r>
      <w:r w:rsidR="005A60E3" w:rsidRPr="005A60E3">
        <w:rPr>
          <w:b/>
          <w:vertAlign w:val="superscript"/>
        </w:rPr>
        <w:t>th</w:t>
      </w:r>
      <w:r w:rsidR="005A60E3">
        <w:rPr>
          <w:b/>
        </w:rPr>
        <w:t xml:space="preserve"> May</w:t>
      </w:r>
    </w:p>
    <w:p w:rsidR="00D9245D" w:rsidRPr="00677AE3" w:rsidRDefault="00D9245D" w:rsidP="00D9245D">
      <w:pPr>
        <w:rPr>
          <w:b/>
        </w:rPr>
      </w:pPr>
      <w:r w:rsidRPr="00677AE3">
        <w:rPr>
          <w:b/>
        </w:rPr>
        <w:t xml:space="preserve">Nominations close: Friday </w:t>
      </w:r>
      <w:r w:rsidR="005A60E3">
        <w:rPr>
          <w:b/>
        </w:rPr>
        <w:t>15</w:t>
      </w:r>
      <w:r w:rsidR="005A60E3" w:rsidRPr="005A60E3">
        <w:rPr>
          <w:b/>
          <w:vertAlign w:val="superscript"/>
        </w:rPr>
        <w:t>th</w:t>
      </w:r>
      <w:r w:rsidR="005A60E3">
        <w:rPr>
          <w:b/>
        </w:rPr>
        <w:t xml:space="preserve"> May 12</w:t>
      </w:r>
      <w:r>
        <w:rPr>
          <w:b/>
        </w:rPr>
        <w:t xml:space="preserve"> </w:t>
      </w:r>
      <w:r w:rsidRPr="00677AE3">
        <w:rPr>
          <w:b/>
        </w:rPr>
        <w:t>noon</w:t>
      </w:r>
    </w:p>
    <w:p w:rsidR="00D9245D" w:rsidRPr="00677AE3" w:rsidRDefault="00D9245D" w:rsidP="00D9245D">
      <w:pPr>
        <w:rPr>
          <w:b/>
        </w:rPr>
      </w:pPr>
      <w:r w:rsidRPr="00677AE3">
        <w:rPr>
          <w:b/>
        </w:rPr>
        <w:t xml:space="preserve">Manifesto’s displayed: Monday </w:t>
      </w:r>
      <w:r w:rsidR="005A60E3">
        <w:rPr>
          <w:b/>
        </w:rPr>
        <w:t>18</w:t>
      </w:r>
      <w:r w:rsidR="005A60E3" w:rsidRPr="005A60E3">
        <w:rPr>
          <w:b/>
          <w:vertAlign w:val="superscript"/>
        </w:rPr>
        <w:t>th</w:t>
      </w:r>
      <w:r w:rsidR="005A60E3">
        <w:rPr>
          <w:b/>
        </w:rPr>
        <w:t xml:space="preserve"> May</w:t>
      </w:r>
    </w:p>
    <w:p w:rsidR="00D9245D" w:rsidRPr="00677AE3" w:rsidRDefault="00D9245D" w:rsidP="00D9245D">
      <w:pPr>
        <w:rPr>
          <w:b/>
        </w:rPr>
      </w:pPr>
      <w:r w:rsidRPr="00677AE3">
        <w:rPr>
          <w:b/>
        </w:rPr>
        <w:t>Voting opens: Monday</w:t>
      </w:r>
      <w:r w:rsidR="005A60E3">
        <w:rPr>
          <w:b/>
        </w:rPr>
        <w:t xml:space="preserve"> 1</w:t>
      </w:r>
      <w:r w:rsidR="005A60E3" w:rsidRPr="005A60E3">
        <w:rPr>
          <w:b/>
          <w:vertAlign w:val="superscript"/>
        </w:rPr>
        <w:t>st</w:t>
      </w:r>
      <w:r w:rsidR="005A60E3">
        <w:rPr>
          <w:b/>
        </w:rPr>
        <w:t xml:space="preserve"> June</w:t>
      </w:r>
      <w:r w:rsidRPr="00677AE3">
        <w:rPr>
          <w:b/>
        </w:rPr>
        <w:t xml:space="preserve"> 9am</w:t>
      </w:r>
    </w:p>
    <w:p w:rsidR="00D9245D" w:rsidRPr="00677AE3" w:rsidRDefault="00D9245D" w:rsidP="00D9245D">
      <w:pPr>
        <w:rPr>
          <w:b/>
        </w:rPr>
      </w:pPr>
      <w:r w:rsidRPr="00677AE3">
        <w:rPr>
          <w:b/>
        </w:rPr>
        <w:t xml:space="preserve">Voting closes: </w:t>
      </w:r>
      <w:r w:rsidR="005A60E3">
        <w:rPr>
          <w:b/>
        </w:rPr>
        <w:t xml:space="preserve"> Friday 5</w:t>
      </w:r>
      <w:r w:rsidR="005A60E3" w:rsidRPr="005A60E3">
        <w:rPr>
          <w:b/>
          <w:vertAlign w:val="superscript"/>
        </w:rPr>
        <w:t>th</w:t>
      </w:r>
      <w:r w:rsidR="005A60E3">
        <w:rPr>
          <w:b/>
        </w:rPr>
        <w:t xml:space="preserve"> June</w:t>
      </w:r>
      <w:r w:rsidRPr="00677AE3">
        <w:rPr>
          <w:b/>
        </w:rPr>
        <w:t xml:space="preserve"> 4pm</w:t>
      </w:r>
    </w:p>
    <w:p w:rsidR="00D9245D" w:rsidRPr="00677AE3" w:rsidRDefault="00D9245D" w:rsidP="00D9245D">
      <w:pPr>
        <w:rPr>
          <w:b/>
        </w:rPr>
      </w:pPr>
      <w:r w:rsidRPr="00677AE3">
        <w:rPr>
          <w:b/>
        </w:rPr>
        <w:t xml:space="preserve">Results announced: </w:t>
      </w:r>
      <w:r w:rsidR="005A60E3">
        <w:rPr>
          <w:b/>
        </w:rPr>
        <w:t>Monday 8</w:t>
      </w:r>
      <w:r w:rsidR="005A60E3" w:rsidRPr="005A60E3">
        <w:rPr>
          <w:b/>
          <w:vertAlign w:val="superscript"/>
        </w:rPr>
        <w:t>th</w:t>
      </w:r>
      <w:r w:rsidR="005A60E3">
        <w:rPr>
          <w:b/>
        </w:rPr>
        <w:t xml:space="preserve"> June</w:t>
      </w:r>
    </w:p>
    <w:p w:rsidR="00BB5CC8" w:rsidRDefault="00BB5CC8" w:rsidP="00BB5CC8">
      <w:pPr>
        <w:rPr>
          <w:b/>
          <w:u w:val="single"/>
        </w:rPr>
      </w:pPr>
    </w:p>
    <w:p w:rsidR="00BB5CC8" w:rsidRPr="00BB5CC8" w:rsidRDefault="00BB5CC8" w:rsidP="00BB5CC8">
      <w:pPr>
        <w:rPr>
          <w:b/>
          <w:u w:val="single"/>
        </w:rPr>
      </w:pPr>
      <w:r w:rsidRPr="00BB5CC8">
        <w:rPr>
          <w:b/>
          <w:u w:val="single"/>
        </w:rPr>
        <w:t>The Elections</w:t>
      </w:r>
    </w:p>
    <w:p w:rsidR="00BB5CC8" w:rsidRPr="00BB5CC8" w:rsidRDefault="00BB5CC8" w:rsidP="00BB5CC8">
      <w:pPr>
        <w:rPr>
          <w:b/>
          <w:u w:val="single"/>
        </w:rPr>
      </w:pPr>
    </w:p>
    <w:p w:rsidR="00BB5CC8" w:rsidRPr="00BB5CC8" w:rsidRDefault="00BB5CC8" w:rsidP="00BB5CC8">
      <w:pPr>
        <w:pStyle w:val="ListParagraph"/>
        <w:numPr>
          <w:ilvl w:val="0"/>
          <w:numId w:val="7"/>
        </w:numPr>
      </w:pPr>
      <w:r w:rsidRPr="00BB5CC8">
        <w:t>You will receive copies of your manifesto to distribute prior to the elections.</w:t>
      </w:r>
    </w:p>
    <w:p w:rsidR="00C241B4" w:rsidRDefault="00BB5CC8" w:rsidP="00C241B4">
      <w:pPr>
        <w:pStyle w:val="ListParagraph"/>
        <w:numPr>
          <w:ilvl w:val="0"/>
          <w:numId w:val="7"/>
        </w:numPr>
      </w:pPr>
      <w:r w:rsidRPr="00BB5CC8">
        <w:t>You must not make discriminatory remarks about other candidates either verbally or in writing.</w:t>
      </w:r>
    </w:p>
    <w:p w:rsidR="00BB5CC8" w:rsidRPr="00BB5CC8" w:rsidRDefault="00BB5CC8" w:rsidP="00C241B4">
      <w:pPr>
        <w:pStyle w:val="ListParagraph"/>
        <w:numPr>
          <w:ilvl w:val="0"/>
          <w:numId w:val="7"/>
        </w:numPr>
      </w:pPr>
      <w:r w:rsidRPr="00BB5CC8">
        <w:t>You must not canvas within the same building as any ballot box on the day of the election.</w:t>
      </w:r>
    </w:p>
    <w:p w:rsidR="00D9245D" w:rsidRDefault="00D9245D"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D61977" w:rsidRDefault="00D61977"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2C204A" w:rsidRPr="00AC67CC" w:rsidRDefault="002C204A" w:rsidP="002C204A">
      <w:pPr>
        <w:jc w:val="center"/>
        <w:rPr>
          <w:b/>
          <w:u w:val="single"/>
        </w:rPr>
      </w:pPr>
      <w:r w:rsidRPr="00AC67CC">
        <w:rPr>
          <w:b/>
          <w:u w:val="single"/>
        </w:rPr>
        <w:lastRenderedPageBreak/>
        <w:t>Executive Committee</w:t>
      </w:r>
    </w:p>
    <w:p w:rsidR="002C204A" w:rsidRPr="00AC67CC" w:rsidRDefault="002C204A" w:rsidP="002C204A"/>
    <w:p w:rsidR="002C204A" w:rsidRPr="00AC67CC" w:rsidRDefault="002C204A" w:rsidP="002C204A">
      <w:r w:rsidRPr="00AC67CC">
        <w:t>There are 15 posts in this election, they are:</w:t>
      </w:r>
    </w:p>
    <w:p w:rsidR="002C204A" w:rsidRPr="00AC67CC" w:rsidRDefault="002C204A" w:rsidP="002C204A">
      <w:pPr>
        <w:pStyle w:val="ListParagraph"/>
        <w:numPr>
          <w:ilvl w:val="0"/>
          <w:numId w:val="4"/>
        </w:numPr>
      </w:pPr>
      <w:r w:rsidRPr="00AC67CC">
        <w:t xml:space="preserve">President (Governor) </w:t>
      </w:r>
    </w:p>
    <w:p w:rsidR="002C204A" w:rsidRPr="00AC67CC" w:rsidRDefault="002C204A" w:rsidP="002C204A">
      <w:pPr>
        <w:pStyle w:val="ListParagraph"/>
        <w:numPr>
          <w:ilvl w:val="0"/>
          <w:numId w:val="4"/>
        </w:numPr>
      </w:pPr>
      <w:r w:rsidRPr="00AC67CC">
        <w:t>Vice-President: Wakefield</w:t>
      </w:r>
    </w:p>
    <w:p w:rsidR="002C204A" w:rsidRPr="00AC67CC" w:rsidRDefault="002C204A" w:rsidP="002C204A">
      <w:pPr>
        <w:pStyle w:val="ListParagraph"/>
        <w:numPr>
          <w:ilvl w:val="0"/>
          <w:numId w:val="4"/>
        </w:numPr>
      </w:pPr>
      <w:r w:rsidRPr="00AC67CC">
        <w:t xml:space="preserve">Vice-President: </w:t>
      </w:r>
      <w:r w:rsidR="00D9245D">
        <w:t>Wakefield/Crofton</w:t>
      </w:r>
    </w:p>
    <w:p w:rsidR="002C204A" w:rsidRPr="00AC67CC" w:rsidRDefault="002C204A" w:rsidP="002C204A">
      <w:pPr>
        <w:pStyle w:val="ListParagraph"/>
        <w:numPr>
          <w:ilvl w:val="0"/>
          <w:numId w:val="4"/>
        </w:numPr>
      </w:pPr>
      <w:r w:rsidRPr="00AC67CC">
        <w:t xml:space="preserve">Vice-President: </w:t>
      </w:r>
      <w:r w:rsidR="00530FD9">
        <w:t>Castleford</w:t>
      </w:r>
    </w:p>
    <w:p w:rsidR="002C204A" w:rsidRPr="00AC67CC" w:rsidRDefault="002C204A" w:rsidP="002C204A">
      <w:pPr>
        <w:pStyle w:val="ListParagraph"/>
        <w:numPr>
          <w:ilvl w:val="0"/>
          <w:numId w:val="4"/>
        </w:numPr>
      </w:pPr>
      <w:r w:rsidRPr="00AC67CC">
        <w:t>Secretary</w:t>
      </w:r>
    </w:p>
    <w:p w:rsidR="002C204A" w:rsidRPr="00AC67CC" w:rsidRDefault="002C204A" w:rsidP="002C204A">
      <w:pPr>
        <w:pStyle w:val="ListParagraph"/>
        <w:numPr>
          <w:ilvl w:val="0"/>
          <w:numId w:val="4"/>
        </w:numPr>
      </w:pPr>
      <w:r w:rsidRPr="00AC67CC">
        <w:t>Finance Officer</w:t>
      </w:r>
    </w:p>
    <w:p w:rsidR="002C204A" w:rsidRPr="00AC67CC" w:rsidRDefault="004D54C6" w:rsidP="002C204A">
      <w:pPr>
        <w:pStyle w:val="ListParagraph"/>
        <w:numPr>
          <w:ilvl w:val="0"/>
          <w:numId w:val="4"/>
        </w:numPr>
      </w:pPr>
      <w:r w:rsidRPr="00AC67CC">
        <w:t>Welfare Officer</w:t>
      </w:r>
    </w:p>
    <w:p w:rsidR="002C204A" w:rsidRPr="00AC67CC" w:rsidRDefault="002C204A" w:rsidP="002C204A">
      <w:pPr>
        <w:pStyle w:val="ListParagraph"/>
        <w:numPr>
          <w:ilvl w:val="0"/>
          <w:numId w:val="4"/>
        </w:numPr>
      </w:pPr>
      <w:r w:rsidRPr="00AC67CC">
        <w:t>Education Officer</w:t>
      </w:r>
    </w:p>
    <w:p w:rsidR="002C204A" w:rsidRPr="00AC67CC" w:rsidRDefault="002C204A" w:rsidP="002C204A">
      <w:pPr>
        <w:pStyle w:val="ListParagraph"/>
        <w:numPr>
          <w:ilvl w:val="0"/>
          <w:numId w:val="4"/>
        </w:numPr>
      </w:pPr>
      <w:r w:rsidRPr="00AC67CC">
        <w:t>Student Activities Officer</w:t>
      </w:r>
    </w:p>
    <w:p w:rsidR="002C204A" w:rsidRPr="00AC67CC" w:rsidRDefault="002C204A" w:rsidP="002C204A">
      <w:pPr>
        <w:pStyle w:val="ListParagraph"/>
        <w:numPr>
          <w:ilvl w:val="0"/>
          <w:numId w:val="4"/>
        </w:numPr>
      </w:pPr>
      <w:r w:rsidRPr="00AC67CC">
        <w:t>Equality and Diversity Officer</w:t>
      </w:r>
    </w:p>
    <w:p w:rsidR="002C204A" w:rsidRPr="00AC67CC" w:rsidRDefault="002C204A" w:rsidP="002C204A">
      <w:pPr>
        <w:pStyle w:val="ListParagraph"/>
        <w:numPr>
          <w:ilvl w:val="0"/>
          <w:numId w:val="4"/>
        </w:numPr>
      </w:pPr>
      <w:r w:rsidRPr="00AC67CC">
        <w:t>LGBT Officer</w:t>
      </w:r>
    </w:p>
    <w:p w:rsidR="002C204A" w:rsidRPr="00AC67CC" w:rsidRDefault="00D9245D" w:rsidP="002C204A">
      <w:pPr>
        <w:pStyle w:val="ListParagraph"/>
        <w:numPr>
          <w:ilvl w:val="0"/>
          <w:numId w:val="4"/>
        </w:numPr>
      </w:pPr>
      <w:r>
        <w:t>Ethnic Minority</w:t>
      </w:r>
      <w:r w:rsidR="004D54C6" w:rsidRPr="00AC67CC">
        <w:t xml:space="preserve"> Students</w:t>
      </w:r>
      <w:r w:rsidR="00CD182F">
        <w:t>’</w:t>
      </w:r>
      <w:r w:rsidR="002C204A" w:rsidRPr="00AC67CC">
        <w:t xml:space="preserve"> Officer</w:t>
      </w:r>
    </w:p>
    <w:p w:rsidR="002C204A" w:rsidRPr="00AC67CC" w:rsidRDefault="002C204A" w:rsidP="002C204A">
      <w:pPr>
        <w:pStyle w:val="ListParagraph"/>
        <w:numPr>
          <w:ilvl w:val="0"/>
          <w:numId w:val="4"/>
        </w:numPr>
      </w:pPr>
      <w:r w:rsidRPr="00AC67CC">
        <w:t>Disabilities Officer</w:t>
      </w:r>
    </w:p>
    <w:p w:rsidR="002C204A" w:rsidRPr="00AC67CC" w:rsidRDefault="002C204A" w:rsidP="002C204A">
      <w:pPr>
        <w:pStyle w:val="ListParagraph"/>
        <w:numPr>
          <w:ilvl w:val="0"/>
          <w:numId w:val="4"/>
        </w:numPr>
      </w:pPr>
      <w:r w:rsidRPr="00AC67CC">
        <w:t>Mature Students’ Officer</w:t>
      </w:r>
    </w:p>
    <w:p w:rsidR="002C204A" w:rsidRPr="00AC67CC" w:rsidRDefault="002C204A" w:rsidP="002C204A">
      <w:pPr>
        <w:pStyle w:val="ListParagraph"/>
        <w:numPr>
          <w:ilvl w:val="0"/>
          <w:numId w:val="4"/>
        </w:numPr>
      </w:pPr>
      <w:r w:rsidRPr="00AC67CC">
        <w:t>Higher Education Officer</w:t>
      </w:r>
    </w:p>
    <w:p w:rsidR="002C204A" w:rsidRPr="00AC67CC" w:rsidRDefault="002C204A" w:rsidP="002C204A">
      <w:pPr>
        <w:pStyle w:val="ListParagraph"/>
      </w:pPr>
    </w:p>
    <w:p w:rsidR="00E138E5" w:rsidRDefault="002C204A" w:rsidP="002C204A">
      <w:r w:rsidRPr="00AC67CC">
        <w:t xml:space="preserve">These 15 posts make up the </w:t>
      </w:r>
      <w:r w:rsidR="00197411">
        <w:t>E</w:t>
      </w:r>
      <w:r w:rsidRPr="00AC67CC">
        <w:t xml:space="preserve">xecutive </w:t>
      </w:r>
      <w:r w:rsidR="00197411">
        <w:t>C</w:t>
      </w:r>
      <w:r w:rsidRPr="00AC67CC">
        <w:t xml:space="preserve">ommittee; the </w:t>
      </w:r>
      <w:r w:rsidR="00C33911">
        <w:t>P</w:t>
      </w:r>
      <w:r w:rsidRPr="00AC67CC">
        <w:t xml:space="preserve">resident and </w:t>
      </w:r>
      <w:r w:rsidR="00C33911">
        <w:t>one other elected member (as chosen by the elected executive)</w:t>
      </w:r>
      <w:r w:rsidR="00530FD9">
        <w:t xml:space="preserve"> are Student G</w:t>
      </w:r>
      <w:r w:rsidRPr="00AC67CC">
        <w:t>overnors and are required to attend governors meetings as well as Students’ Union meetings during their term.</w:t>
      </w:r>
      <w:r w:rsidR="00E138E5">
        <w:t xml:space="preserve"> </w:t>
      </w:r>
    </w:p>
    <w:p w:rsidR="00E138E5" w:rsidRDefault="00E138E5" w:rsidP="002C204A"/>
    <w:p w:rsidR="002C204A" w:rsidRDefault="00E138E5" w:rsidP="002C204A">
      <w:r>
        <w:t>Training is provided for this additional role.</w:t>
      </w:r>
    </w:p>
    <w:p w:rsidR="00E138E5" w:rsidRPr="00AC67CC" w:rsidRDefault="00E138E5" w:rsidP="002C204A"/>
    <w:p w:rsidR="002C204A" w:rsidRPr="00AC67CC" w:rsidRDefault="002C204A" w:rsidP="002C204A">
      <w:r w:rsidRPr="00AC67CC">
        <w:t>Certain roles also require attending some of college’s committees.</w:t>
      </w:r>
      <w:r w:rsidR="00B0660C">
        <w:t xml:space="preserve"> (See job descriptions below)</w:t>
      </w:r>
    </w:p>
    <w:p w:rsidR="00AC67CC" w:rsidRPr="00AC67CC" w:rsidRDefault="00AC67CC" w:rsidP="002C204A">
      <w:pPr>
        <w:jc w:val="center"/>
        <w:rPr>
          <w:b/>
          <w:u w:val="single"/>
        </w:rPr>
      </w:pPr>
    </w:p>
    <w:p w:rsidR="002C204A" w:rsidRPr="00BB5CC8" w:rsidRDefault="00AC67CC" w:rsidP="002C204A">
      <w:pPr>
        <w:jc w:val="center"/>
      </w:pPr>
      <w:r w:rsidRPr="00BB5CC8">
        <w:rPr>
          <w:b/>
          <w:u w:val="single"/>
        </w:rPr>
        <w:t>W</w:t>
      </w:r>
      <w:r w:rsidR="002C204A" w:rsidRPr="00BB5CC8">
        <w:rPr>
          <w:b/>
          <w:u w:val="single"/>
        </w:rPr>
        <w:t>ho does what?</w:t>
      </w:r>
    </w:p>
    <w:p w:rsidR="002C204A" w:rsidRPr="00BB5CC8" w:rsidRDefault="002C204A" w:rsidP="002C204A"/>
    <w:p w:rsidR="002C204A" w:rsidRPr="00BB5CC8" w:rsidRDefault="002C204A" w:rsidP="002C204A">
      <w:pPr>
        <w:rPr>
          <w:b/>
        </w:rPr>
      </w:pPr>
      <w:r w:rsidRPr="00BB5CC8">
        <w:rPr>
          <w:b/>
        </w:rPr>
        <w:t>President;</w:t>
      </w:r>
    </w:p>
    <w:p w:rsidR="002C204A" w:rsidRPr="00BB5CC8" w:rsidRDefault="002C204A" w:rsidP="002C204A">
      <w:r w:rsidRPr="00BB5CC8">
        <w:t xml:space="preserve">The President is the leader of the Students’ Union and will chair the executive meetings. </w:t>
      </w:r>
    </w:p>
    <w:p w:rsidR="002C204A" w:rsidRPr="00BB5CC8" w:rsidRDefault="002C204A" w:rsidP="002C204A">
      <w:r w:rsidRPr="00BB5CC8">
        <w:t>They are a college governor and are required to attend Governor Meetings. They oversee everything the Students’ Union does. They play a key role in the governing and direction of the Union and also contribute to the work of the other executive officers.</w:t>
      </w:r>
    </w:p>
    <w:p w:rsidR="002C204A" w:rsidRPr="00BB5CC8" w:rsidRDefault="002C204A" w:rsidP="002C204A"/>
    <w:p w:rsidR="002C204A" w:rsidRPr="00BB5CC8" w:rsidRDefault="002C204A" w:rsidP="002C204A">
      <w:pPr>
        <w:rPr>
          <w:b/>
        </w:rPr>
      </w:pPr>
      <w:r w:rsidRPr="00BB5CC8">
        <w:rPr>
          <w:b/>
        </w:rPr>
        <w:t>Vice-President</w:t>
      </w:r>
      <w:r w:rsidR="00CD182F">
        <w:rPr>
          <w:b/>
        </w:rPr>
        <w:t xml:space="preserve"> (VP)</w:t>
      </w:r>
      <w:r w:rsidRPr="00BB5CC8">
        <w:rPr>
          <w:b/>
        </w:rPr>
        <w:t xml:space="preserve"> (3);</w:t>
      </w:r>
    </w:p>
    <w:p w:rsidR="002C204A" w:rsidRPr="00BB5CC8" w:rsidRDefault="002C204A" w:rsidP="002C204A">
      <w:r w:rsidRPr="00BB5CC8">
        <w:t>The Vice President(s) will assist the President of the Students’ Union in the governing and direction of the Union and also contribute to the work of the other executive officers.</w:t>
      </w:r>
    </w:p>
    <w:p w:rsidR="002C204A" w:rsidRPr="00BB5CC8" w:rsidRDefault="002C204A" w:rsidP="002C204A">
      <w:r w:rsidRPr="00BB5CC8">
        <w:t>There are three VP</w:t>
      </w:r>
      <w:r w:rsidR="00CD182F">
        <w:t>’s</w:t>
      </w:r>
      <w:r w:rsidRPr="00BB5CC8">
        <w:t>, one for each of our three college campuses and they are also responsible</w:t>
      </w:r>
      <w:r w:rsidR="00CD182F">
        <w:t xml:space="preserve"> for the representation of the U</w:t>
      </w:r>
      <w:r w:rsidRPr="00BB5CC8">
        <w:t>nion on their own respective campus.</w:t>
      </w:r>
    </w:p>
    <w:p w:rsidR="002C204A" w:rsidRPr="00BB5CC8" w:rsidRDefault="002C204A" w:rsidP="002C204A"/>
    <w:p w:rsidR="002C204A" w:rsidRPr="00BB5CC8" w:rsidRDefault="002C204A" w:rsidP="002C204A">
      <w:pPr>
        <w:rPr>
          <w:b/>
        </w:rPr>
      </w:pPr>
      <w:r w:rsidRPr="00BB5CC8">
        <w:rPr>
          <w:b/>
        </w:rPr>
        <w:t>Secretary;</w:t>
      </w:r>
    </w:p>
    <w:p w:rsidR="00AC67CC" w:rsidRDefault="002C204A" w:rsidP="002C204A">
      <w:r w:rsidRPr="00BB5CC8">
        <w:t>The Secretary is responsible for publicising the meetings, writing all necessary discussion papers such as agenda’s are produced before the meetings take place and ensuring all minutes are taken and recorded.</w:t>
      </w:r>
    </w:p>
    <w:p w:rsidR="00BB5CC8" w:rsidRPr="00BB5CC8" w:rsidRDefault="00BB5CC8" w:rsidP="002C204A">
      <w:pPr>
        <w:rPr>
          <w:b/>
        </w:rPr>
      </w:pPr>
    </w:p>
    <w:p w:rsidR="002C204A" w:rsidRPr="00BB5CC8" w:rsidRDefault="002C204A" w:rsidP="002C204A">
      <w:pPr>
        <w:rPr>
          <w:b/>
        </w:rPr>
      </w:pPr>
      <w:r w:rsidRPr="00BB5CC8">
        <w:rPr>
          <w:b/>
        </w:rPr>
        <w:t>Finance Officer;</w:t>
      </w:r>
    </w:p>
    <w:p w:rsidR="002C204A" w:rsidRPr="00BB5CC8" w:rsidRDefault="002C204A" w:rsidP="002C204A">
      <w:r w:rsidRPr="00BB5CC8">
        <w:t xml:space="preserve">Works with the Executive Committee to put together an annual budget for the Students’ Union activities and keeps all paperwork and receipts for any expenses. They are also responsible for ensuring that the Executive Committee and the </w:t>
      </w:r>
      <w:r w:rsidR="00B0660C">
        <w:t>Engagement Co-ordinator</w:t>
      </w:r>
      <w:r w:rsidRPr="00BB5CC8">
        <w:t xml:space="preserve"> approve any expenditure.</w:t>
      </w:r>
    </w:p>
    <w:p w:rsidR="002C204A" w:rsidRPr="00BB5CC8" w:rsidRDefault="002C204A" w:rsidP="002C204A"/>
    <w:p w:rsidR="002C204A" w:rsidRPr="00BB5CC8" w:rsidRDefault="002C204A" w:rsidP="002C204A">
      <w:pPr>
        <w:rPr>
          <w:b/>
        </w:rPr>
      </w:pPr>
      <w:r w:rsidRPr="00BB5CC8">
        <w:rPr>
          <w:b/>
        </w:rPr>
        <w:t>Welfare Officer;</w:t>
      </w:r>
    </w:p>
    <w:p w:rsidR="002C204A" w:rsidRPr="00BB5CC8" w:rsidRDefault="002C204A" w:rsidP="002C204A">
      <w:r w:rsidRPr="00BB5CC8">
        <w:t>The Welfare Officer is responsible for campaigning and raising awareness of welfare issues which are ag</w:t>
      </w:r>
      <w:r w:rsidR="00B0660C">
        <w:t xml:space="preserve">reed by the Executive Committee. </w:t>
      </w:r>
      <w:r w:rsidRPr="00BB5CC8">
        <w:t xml:space="preserve"> Establishes and maintains contact with groups and organisations which work on welfare issues. </w:t>
      </w:r>
    </w:p>
    <w:p w:rsidR="002C204A" w:rsidRPr="00BB5CC8" w:rsidRDefault="002C204A" w:rsidP="002C204A">
      <w:pPr>
        <w:rPr>
          <w:b/>
        </w:rPr>
      </w:pPr>
      <w:r w:rsidRPr="00BB5CC8">
        <w:rPr>
          <w:b/>
        </w:rPr>
        <w:lastRenderedPageBreak/>
        <w:t>Education Officer;</w:t>
      </w:r>
    </w:p>
    <w:p w:rsidR="00AC67CC" w:rsidRDefault="002C204A" w:rsidP="002C204A">
      <w:r w:rsidRPr="00BB5CC8">
        <w:t>The Education Officer is responsible for dealing with the students’ concerns, issues and problems to do with their courses. They also keep in contact with Student Consultative Committee representatives and take forward their views and concerns through the Academic Board meetings.</w:t>
      </w:r>
    </w:p>
    <w:p w:rsidR="00BB5CC8" w:rsidRPr="00BB5CC8" w:rsidRDefault="00BB5CC8" w:rsidP="002C204A">
      <w:pPr>
        <w:rPr>
          <w:b/>
        </w:rPr>
      </w:pPr>
    </w:p>
    <w:p w:rsidR="002C204A" w:rsidRPr="00BB5CC8" w:rsidRDefault="002C204A" w:rsidP="002C204A">
      <w:pPr>
        <w:rPr>
          <w:b/>
        </w:rPr>
      </w:pPr>
      <w:r w:rsidRPr="00BB5CC8">
        <w:rPr>
          <w:b/>
        </w:rPr>
        <w:t>Student Activities Officer;</w:t>
      </w:r>
    </w:p>
    <w:p w:rsidR="002C204A" w:rsidRPr="00BB5CC8" w:rsidRDefault="002C204A" w:rsidP="002C204A">
      <w:r w:rsidRPr="00BB5CC8">
        <w:t>The Student Activities Officer is responsible for developing new clubs, societies and sport teams. They are also responsible for organising and publicising a variety of entertainment and other social events for the student body as well as working with the Finance Officer in being responsible for the sale and distribution of tickets for these events.</w:t>
      </w:r>
    </w:p>
    <w:p w:rsidR="002C204A" w:rsidRPr="00BB5CC8" w:rsidRDefault="002C204A" w:rsidP="002C204A">
      <w:pPr>
        <w:rPr>
          <w:b/>
        </w:rPr>
      </w:pPr>
    </w:p>
    <w:p w:rsidR="002C204A" w:rsidRPr="00BB5CC8" w:rsidRDefault="002C204A" w:rsidP="002C204A">
      <w:pPr>
        <w:rPr>
          <w:b/>
        </w:rPr>
      </w:pPr>
      <w:r w:rsidRPr="00BB5CC8">
        <w:rPr>
          <w:b/>
        </w:rPr>
        <w:t>Equality and Diversity</w:t>
      </w:r>
      <w:r w:rsidR="00AC67CC" w:rsidRPr="00BB5CC8">
        <w:rPr>
          <w:b/>
        </w:rPr>
        <w:t xml:space="preserve"> (E&amp;D)</w:t>
      </w:r>
      <w:r w:rsidRPr="00BB5CC8">
        <w:rPr>
          <w:b/>
        </w:rPr>
        <w:t xml:space="preserve"> Officer;</w:t>
      </w:r>
    </w:p>
    <w:p w:rsidR="002C204A" w:rsidRPr="00BB5CC8" w:rsidRDefault="002C204A" w:rsidP="002C204A">
      <w:r w:rsidRPr="00BB5CC8">
        <w:t>The Equality and Diversity Officer will ensure that both gender’s views and opinions are reflected through all the union’s wo</w:t>
      </w:r>
      <w:r w:rsidR="00CD182F">
        <w:t>rk and will also work with the P</w:t>
      </w:r>
      <w:r w:rsidRPr="00BB5CC8">
        <w:t>resident on the development of equal opportunities within the college and when necessary, organise training events around Equality and Diversity.</w:t>
      </w:r>
    </w:p>
    <w:p w:rsidR="00AC67CC" w:rsidRPr="00BB5CC8" w:rsidRDefault="00AC67CC" w:rsidP="002C204A">
      <w:pPr>
        <w:rPr>
          <w:b/>
        </w:rPr>
      </w:pPr>
    </w:p>
    <w:p w:rsidR="002C204A" w:rsidRPr="00BB5CC8" w:rsidRDefault="00AC67CC" w:rsidP="002C204A">
      <w:pPr>
        <w:rPr>
          <w:b/>
        </w:rPr>
      </w:pPr>
      <w:r w:rsidRPr="00BB5CC8">
        <w:rPr>
          <w:b/>
        </w:rPr>
        <w:t>Lesbian, Gay, Bisexual and Trans (LGBT)</w:t>
      </w:r>
      <w:r w:rsidR="002C204A" w:rsidRPr="00BB5CC8">
        <w:rPr>
          <w:b/>
        </w:rPr>
        <w:t xml:space="preserve"> Officer;</w:t>
      </w:r>
    </w:p>
    <w:p w:rsidR="002C204A" w:rsidRPr="00BB5CC8" w:rsidRDefault="002C204A" w:rsidP="002C204A">
      <w:r w:rsidRPr="00BB5CC8">
        <w:t>The Lesbian, Gay, Bisexual and Trans (LGBT) Officer is responsible for ensuring the views of college’s LGBT students are properly represented on the Executive Committee.</w:t>
      </w:r>
    </w:p>
    <w:p w:rsidR="00BB5CC8" w:rsidRDefault="002C204A" w:rsidP="002C204A">
      <w:pPr>
        <w:rPr>
          <w:b/>
        </w:rPr>
      </w:pPr>
      <w:r w:rsidRPr="00BB5CC8">
        <w:t>They will also promote the positive involvement of LGB</w:t>
      </w:r>
      <w:r w:rsidR="00C33911">
        <w:t>T students in all areas of the U</w:t>
      </w:r>
      <w:r w:rsidRPr="00BB5CC8">
        <w:t>nion’s activities. They will attend college’s LGBT Committee Meetings.</w:t>
      </w:r>
    </w:p>
    <w:p w:rsidR="00BB5CC8" w:rsidRDefault="00BB5CC8" w:rsidP="002C204A">
      <w:pPr>
        <w:rPr>
          <w:b/>
        </w:rPr>
      </w:pPr>
    </w:p>
    <w:p w:rsidR="002C204A" w:rsidRPr="00BB5CC8" w:rsidRDefault="00D9245D" w:rsidP="002C204A">
      <w:pPr>
        <w:rPr>
          <w:b/>
        </w:rPr>
      </w:pPr>
      <w:r>
        <w:rPr>
          <w:b/>
        </w:rPr>
        <w:t xml:space="preserve">Ethnic Minority </w:t>
      </w:r>
      <w:r w:rsidR="002C204A" w:rsidRPr="00BB5CC8">
        <w:rPr>
          <w:b/>
        </w:rPr>
        <w:t>Officer;</w:t>
      </w:r>
    </w:p>
    <w:p w:rsidR="002C204A" w:rsidRPr="00BB5CC8" w:rsidRDefault="002C204A" w:rsidP="002C204A">
      <w:r w:rsidRPr="00BB5CC8">
        <w:t xml:space="preserve">The </w:t>
      </w:r>
      <w:r w:rsidR="00D9245D">
        <w:t>Ethnic Minority</w:t>
      </w:r>
      <w:r w:rsidRPr="00BB5CC8">
        <w:t xml:space="preserve"> Officer is responsible for making sure the views of </w:t>
      </w:r>
      <w:r w:rsidR="00D9245D">
        <w:t xml:space="preserve">students of Ethnic Minority within the </w:t>
      </w:r>
      <w:r w:rsidRPr="00BB5CC8">
        <w:t xml:space="preserve">college are properly represented on the Executive Committee. </w:t>
      </w:r>
      <w:r w:rsidR="00C33911">
        <w:t xml:space="preserve">  </w:t>
      </w:r>
      <w:r w:rsidR="00C33911" w:rsidRPr="00BB5CC8">
        <w:t>They will also promote the</w:t>
      </w:r>
      <w:r w:rsidR="00C33911">
        <w:t xml:space="preserve"> positive involvement of </w:t>
      </w:r>
      <w:r w:rsidR="00D9245D">
        <w:t>these</w:t>
      </w:r>
      <w:r w:rsidR="00C33911">
        <w:t xml:space="preserve"> students in all areas of the U</w:t>
      </w:r>
      <w:r w:rsidR="00C33911" w:rsidRPr="00BB5CC8">
        <w:t>nion’s activities.</w:t>
      </w:r>
      <w:r w:rsidR="00D9245D">
        <w:t xml:space="preserve"> For example, Black History month</w:t>
      </w:r>
    </w:p>
    <w:p w:rsidR="002C204A" w:rsidRPr="00BB5CC8" w:rsidRDefault="002C204A" w:rsidP="002C204A"/>
    <w:p w:rsidR="002C204A" w:rsidRPr="00BB5CC8" w:rsidRDefault="002C204A" w:rsidP="002C204A">
      <w:pPr>
        <w:rPr>
          <w:b/>
        </w:rPr>
      </w:pPr>
      <w:r w:rsidRPr="00BB5CC8">
        <w:rPr>
          <w:b/>
        </w:rPr>
        <w:t>Disabilities Officer;</w:t>
      </w:r>
    </w:p>
    <w:p w:rsidR="002C204A" w:rsidRPr="00BB5CC8" w:rsidRDefault="002C204A" w:rsidP="002C204A">
      <w:r w:rsidRPr="00BB5CC8">
        <w:t>The Disabilities Officer is responsible for maki</w:t>
      </w:r>
      <w:r w:rsidR="00CD182F">
        <w:t>ng sure the views of college’s d</w:t>
      </w:r>
      <w:r w:rsidRPr="00BB5CC8">
        <w:t>isabled students are properly represented on the Executive Committee. They will also promote the po</w:t>
      </w:r>
      <w:r w:rsidR="00CD182F">
        <w:t>sitive involvement of d</w:t>
      </w:r>
      <w:r w:rsidRPr="00BB5CC8">
        <w:t>isabled students within college. They are als</w:t>
      </w:r>
      <w:r w:rsidR="00CD182F">
        <w:t>o required to attend college’s d</w:t>
      </w:r>
      <w:r w:rsidRPr="00BB5CC8">
        <w:t>isabilities committee meetings.</w:t>
      </w:r>
    </w:p>
    <w:p w:rsidR="002C204A" w:rsidRPr="00BB5CC8" w:rsidRDefault="002C204A" w:rsidP="002C204A">
      <w:pPr>
        <w:rPr>
          <w:b/>
        </w:rPr>
      </w:pPr>
    </w:p>
    <w:p w:rsidR="002C204A" w:rsidRPr="00BB5CC8" w:rsidRDefault="00B0660C" w:rsidP="002C204A">
      <w:pPr>
        <w:rPr>
          <w:b/>
        </w:rPr>
      </w:pPr>
      <w:r>
        <w:rPr>
          <w:b/>
        </w:rPr>
        <w:t>Mature Students</w:t>
      </w:r>
      <w:r w:rsidR="00CD182F">
        <w:rPr>
          <w:b/>
        </w:rPr>
        <w:t>’</w:t>
      </w:r>
      <w:r w:rsidR="002C204A" w:rsidRPr="00BB5CC8">
        <w:rPr>
          <w:b/>
        </w:rPr>
        <w:t xml:space="preserve"> Officer;</w:t>
      </w:r>
    </w:p>
    <w:p w:rsidR="00AC67CC" w:rsidRPr="00BB5CC8" w:rsidRDefault="002C204A" w:rsidP="002C204A">
      <w:pPr>
        <w:rPr>
          <w:b/>
        </w:rPr>
      </w:pPr>
      <w:r w:rsidRPr="00BB5CC8">
        <w:t>The Mature Students</w:t>
      </w:r>
      <w:r w:rsidR="00CD182F">
        <w:t>’</w:t>
      </w:r>
      <w:r w:rsidRPr="00BB5CC8">
        <w:t xml:space="preserve"> Officer is responsible for making sure the views of college’s mature students are properly represented on the Executive Committee. They will also promote the positive involvement of mature students within college.</w:t>
      </w:r>
    </w:p>
    <w:p w:rsidR="00AC67CC" w:rsidRPr="00BB5CC8" w:rsidRDefault="00AC67CC" w:rsidP="002C204A">
      <w:pPr>
        <w:rPr>
          <w:b/>
        </w:rPr>
      </w:pPr>
    </w:p>
    <w:p w:rsidR="002C204A" w:rsidRPr="00BB5CC8" w:rsidRDefault="002C204A" w:rsidP="002C204A">
      <w:pPr>
        <w:rPr>
          <w:b/>
        </w:rPr>
      </w:pPr>
      <w:r w:rsidRPr="00BB5CC8">
        <w:rPr>
          <w:b/>
        </w:rPr>
        <w:t>Higher Education</w:t>
      </w:r>
      <w:r w:rsidR="00AC67CC" w:rsidRPr="00BB5CC8">
        <w:rPr>
          <w:b/>
        </w:rPr>
        <w:t xml:space="preserve"> (HE)</w:t>
      </w:r>
      <w:r w:rsidRPr="00BB5CC8">
        <w:rPr>
          <w:b/>
        </w:rPr>
        <w:t xml:space="preserve"> Officer;</w:t>
      </w:r>
    </w:p>
    <w:p w:rsidR="002C204A" w:rsidRPr="00BB5CC8" w:rsidRDefault="002C204A" w:rsidP="002C204A">
      <w:r w:rsidRPr="00BB5CC8">
        <w:t xml:space="preserve">The Higher Education Officer is responsible for making sure the views of college’s HE students are properly represented on the Executive Committee. </w:t>
      </w:r>
    </w:p>
    <w:p w:rsidR="002C204A" w:rsidRPr="00BB5CC8" w:rsidRDefault="002C204A">
      <w:r w:rsidRPr="00BB5CC8">
        <w:t xml:space="preserve">They will also promote the involvement of </w:t>
      </w:r>
      <w:proofErr w:type="gramStart"/>
      <w:r w:rsidRPr="00BB5CC8">
        <w:t>HE</w:t>
      </w:r>
      <w:proofErr w:type="gramEnd"/>
      <w:r w:rsidRPr="00BB5CC8">
        <w:t xml:space="preserve"> students within college.</w:t>
      </w:r>
    </w:p>
    <w:p w:rsidR="001168D5" w:rsidRPr="00BB5CC8" w:rsidRDefault="001168D5"/>
    <w:p w:rsidR="001D5784" w:rsidRDefault="001D5784">
      <w:pPr>
        <w:rPr>
          <w:sz w:val="42"/>
          <w:szCs w:val="42"/>
        </w:rPr>
      </w:pPr>
    </w:p>
    <w:p w:rsidR="001168D5" w:rsidRDefault="001D5784">
      <w:pPr>
        <w:rPr>
          <w:sz w:val="42"/>
          <w:szCs w:val="42"/>
        </w:rPr>
      </w:pPr>
      <w:r>
        <w:rPr>
          <w:sz w:val="42"/>
          <w:szCs w:val="42"/>
        </w:rPr>
        <w:t xml:space="preserve">For full job descriptions please </w:t>
      </w:r>
      <w:r w:rsidR="00D9245D">
        <w:rPr>
          <w:sz w:val="42"/>
          <w:szCs w:val="42"/>
        </w:rPr>
        <w:t xml:space="preserve">contact Jo Talbot-Paterson </w:t>
      </w:r>
    </w:p>
    <w:p w:rsidR="00AC67CC" w:rsidRDefault="00AC67CC" w:rsidP="001168D5">
      <w:pPr>
        <w:jc w:val="center"/>
        <w:rPr>
          <w:b/>
          <w:sz w:val="42"/>
          <w:szCs w:val="42"/>
          <w:u w:val="single"/>
        </w:rPr>
      </w:pPr>
    </w:p>
    <w:p w:rsidR="00AC67CC" w:rsidRDefault="00AC67CC" w:rsidP="001168D5">
      <w:pPr>
        <w:jc w:val="center"/>
        <w:rPr>
          <w:b/>
          <w:sz w:val="42"/>
          <w:szCs w:val="42"/>
          <w:u w:val="single"/>
        </w:rPr>
      </w:pPr>
    </w:p>
    <w:p w:rsidR="00D9245D" w:rsidRDefault="00D9245D" w:rsidP="001168D5">
      <w:pPr>
        <w:jc w:val="center"/>
        <w:rPr>
          <w:b/>
          <w:sz w:val="42"/>
          <w:szCs w:val="42"/>
          <w:u w:val="single"/>
        </w:rPr>
      </w:pPr>
    </w:p>
    <w:p w:rsidR="00530FD9" w:rsidRDefault="00530FD9" w:rsidP="001168D5">
      <w:pPr>
        <w:jc w:val="center"/>
        <w:rPr>
          <w:b/>
          <w:sz w:val="42"/>
          <w:szCs w:val="42"/>
          <w:u w:val="single"/>
        </w:rPr>
      </w:pPr>
    </w:p>
    <w:p w:rsidR="001168D5" w:rsidRPr="00AC67CC" w:rsidRDefault="001168D5" w:rsidP="001168D5">
      <w:pPr>
        <w:jc w:val="center"/>
        <w:rPr>
          <w:b/>
          <w:sz w:val="42"/>
          <w:szCs w:val="42"/>
          <w:u w:val="single"/>
        </w:rPr>
      </w:pPr>
      <w:r w:rsidRPr="00AC67CC">
        <w:rPr>
          <w:b/>
          <w:sz w:val="42"/>
          <w:szCs w:val="42"/>
          <w:u w:val="single"/>
        </w:rPr>
        <w:lastRenderedPageBreak/>
        <w:t>Nomination Form</w:t>
      </w:r>
    </w:p>
    <w:p w:rsidR="001168D5" w:rsidRDefault="001168D5" w:rsidP="001168D5">
      <w:pPr>
        <w:jc w:val="center"/>
        <w:rPr>
          <w:sz w:val="42"/>
          <w:szCs w:val="42"/>
        </w:rPr>
      </w:pPr>
    </w:p>
    <w:p w:rsidR="001E1E79" w:rsidRPr="00613888" w:rsidRDefault="001E1E79" w:rsidP="001E1E79">
      <w:pPr>
        <w:rPr>
          <w:sz w:val="42"/>
          <w:szCs w:val="42"/>
        </w:rPr>
      </w:pPr>
      <w:r>
        <w:rPr>
          <w:b/>
          <w:sz w:val="42"/>
          <w:szCs w:val="42"/>
        </w:rPr>
        <w:t>I am running for the position of</w:t>
      </w:r>
      <w:proofErr w:type="gramStart"/>
      <w:r>
        <w:rPr>
          <w:b/>
          <w:sz w:val="42"/>
          <w:szCs w:val="42"/>
        </w:rPr>
        <w:t>:</w:t>
      </w:r>
      <w:r>
        <w:rPr>
          <w:sz w:val="42"/>
          <w:szCs w:val="42"/>
        </w:rPr>
        <w:t>……………………….</w:t>
      </w:r>
      <w:proofErr w:type="gramEnd"/>
    </w:p>
    <w:p w:rsidR="001E1E79" w:rsidRDefault="001E1E79" w:rsidP="001E1E79">
      <w:pPr>
        <w:rPr>
          <w:sz w:val="42"/>
          <w:szCs w:val="42"/>
        </w:rPr>
      </w:pPr>
    </w:p>
    <w:p w:rsidR="001168D5" w:rsidRPr="001168D5" w:rsidRDefault="001168D5" w:rsidP="001168D5">
      <w:pPr>
        <w:rPr>
          <w:b/>
          <w:sz w:val="42"/>
          <w:szCs w:val="42"/>
        </w:rPr>
      </w:pPr>
      <w:r w:rsidRPr="001168D5">
        <w:rPr>
          <w:b/>
          <w:sz w:val="42"/>
          <w:szCs w:val="42"/>
        </w:rPr>
        <w:t>Nominee’s Detail</w:t>
      </w:r>
      <w:r>
        <w:rPr>
          <w:b/>
          <w:sz w:val="42"/>
          <w:szCs w:val="42"/>
        </w:rPr>
        <w:t>s</w:t>
      </w:r>
      <w:r w:rsidRPr="001168D5">
        <w:rPr>
          <w:b/>
          <w:sz w:val="42"/>
          <w:szCs w:val="42"/>
        </w:rPr>
        <w:t>:</w:t>
      </w:r>
    </w:p>
    <w:p w:rsidR="001168D5" w:rsidRDefault="001168D5" w:rsidP="001168D5">
      <w:pPr>
        <w:rPr>
          <w:sz w:val="42"/>
          <w:szCs w:val="42"/>
        </w:rPr>
      </w:pPr>
      <w:r w:rsidRPr="001168D5">
        <w:rPr>
          <w:sz w:val="42"/>
          <w:szCs w:val="42"/>
        </w:rPr>
        <w:t>Name</w:t>
      </w:r>
      <w:r>
        <w:rPr>
          <w:sz w:val="42"/>
          <w:szCs w:val="42"/>
        </w:rPr>
        <w:t>:</w:t>
      </w:r>
      <w:r w:rsidRPr="001168D5">
        <w:rPr>
          <w:sz w:val="42"/>
          <w:szCs w:val="42"/>
        </w:rPr>
        <w:t>……………………</w:t>
      </w:r>
      <w:r>
        <w:rPr>
          <w:sz w:val="42"/>
          <w:szCs w:val="42"/>
        </w:rPr>
        <w:t>………………………………</w:t>
      </w:r>
      <w:r w:rsidR="00BB5CC8">
        <w:rPr>
          <w:sz w:val="42"/>
          <w:szCs w:val="42"/>
        </w:rPr>
        <w:t>…..</w:t>
      </w:r>
      <w:r w:rsidRPr="001168D5">
        <w:rPr>
          <w:sz w:val="42"/>
          <w:szCs w:val="42"/>
        </w:rPr>
        <w:t>Address</w:t>
      </w:r>
      <w:r>
        <w:rPr>
          <w:sz w:val="42"/>
          <w:szCs w:val="42"/>
        </w:rPr>
        <w:t>:……………………………………………………</w:t>
      </w:r>
      <w:r w:rsidR="00BB5CC8">
        <w:rPr>
          <w:sz w:val="42"/>
          <w:szCs w:val="42"/>
        </w:rPr>
        <w:t>..</w:t>
      </w:r>
      <w:r>
        <w:rPr>
          <w:sz w:val="42"/>
          <w:szCs w:val="42"/>
        </w:rPr>
        <w:t>………………………………………………………...</w:t>
      </w:r>
      <w:r w:rsidR="00BB5CC8">
        <w:rPr>
          <w:sz w:val="42"/>
          <w:szCs w:val="42"/>
        </w:rPr>
        <w:t>..........</w:t>
      </w:r>
    </w:p>
    <w:p w:rsidR="001168D5" w:rsidRDefault="001168D5" w:rsidP="001168D5">
      <w:pPr>
        <w:rPr>
          <w:sz w:val="42"/>
          <w:szCs w:val="42"/>
        </w:rPr>
      </w:pPr>
      <w:r>
        <w:rPr>
          <w:sz w:val="42"/>
          <w:szCs w:val="42"/>
        </w:rPr>
        <w:t>Course(s): ………………………………………………</w:t>
      </w:r>
      <w:r w:rsidR="00BB5CC8">
        <w:rPr>
          <w:sz w:val="42"/>
          <w:szCs w:val="42"/>
        </w:rPr>
        <w:t>…...</w:t>
      </w:r>
    </w:p>
    <w:p w:rsidR="001168D5" w:rsidRDefault="001168D5" w:rsidP="001168D5">
      <w:pPr>
        <w:rPr>
          <w:sz w:val="42"/>
          <w:szCs w:val="42"/>
        </w:rPr>
      </w:pPr>
      <w:r>
        <w:rPr>
          <w:sz w:val="42"/>
          <w:szCs w:val="42"/>
        </w:rPr>
        <w:t>Contact Number: ………………………………………</w:t>
      </w:r>
      <w:r w:rsidR="00BB5CC8">
        <w:rPr>
          <w:sz w:val="42"/>
          <w:szCs w:val="42"/>
        </w:rPr>
        <w:t>……</w:t>
      </w:r>
    </w:p>
    <w:p w:rsidR="001168D5" w:rsidRDefault="001168D5" w:rsidP="001168D5">
      <w:pPr>
        <w:rPr>
          <w:sz w:val="42"/>
          <w:szCs w:val="42"/>
        </w:rPr>
      </w:pPr>
      <w:r>
        <w:rPr>
          <w:sz w:val="42"/>
          <w:szCs w:val="42"/>
        </w:rPr>
        <w:t>Student ID Number: …………………………………</w:t>
      </w:r>
      <w:r w:rsidR="00BB5CC8">
        <w:rPr>
          <w:sz w:val="42"/>
          <w:szCs w:val="42"/>
        </w:rPr>
        <w:t>……..</w:t>
      </w:r>
    </w:p>
    <w:p w:rsidR="001168D5" w:rsidRDefault="001168D5" w:rsidP="001168D5">
      <w:pPr>
        <w:rPr>
          <w:sz w:val="42"/>
          <w:szCs w:val="42"/>
        </w:rPr>
      </w:pPr>
    </w:p>
    <w:p w:rsidR="001168D5" w:rsidRPr="001168D5" w:rsidRDefault="001168D5" w:rsidP="001168D5">
      <w:pPr>
        <w:rPr>
          <w:b/>
          <w:sz w:val="42"/>
          <w:szCs w:val="42"/>
        </w:rPr>
      </w:pPr>
      <w:r w:rsidRPr="001168D5">
        <w:rPr>
          <w:b/>
          <w:sz w:val="42"/>
          <w:szCs w:val="42"/>
        </w:rPr>
        <w:t>Proposer’s Details</w:t>
      </w:r>
      <w:r>
        <w:rPr>
          <w:b/>
          <w:sz w:val="42"/>
          <w:szCs w:val="42"/>
        </w:rPr>
        <w:t>:</w:t>
      </w:r>
    </w:p>
    <w:p w:rsidR="00BB5CC8" w:rsidRPr="00BB5CC8" w:rsidRDefault="00BB5CC8" w:rsidP="00BB5CC8">
      <w:pPr>
        <w:rPr>
          <w:sz w:val="42"/>
          <w:szCs w:val="42"/>
        </w:rPr>
      </w:pPr>
      <w:r w:rsidRPr="00BB5CC8">
        <w:rPr>
          <w:sz w:val="42"/>
          <w:szCs w:val="42"/>
        </w:rPr>
        <w:t>Name:………………………………………………………..Address:……………………………………………………..……………………………………………………….............</w:t>
      </w:r>
    </w:p>
    <w:p w:rsidR="00BB5CC8" w:rsidRPr="00BB5CC8" w:rsidRDefault="00BB5CC8" w:rsidP="00BB5CC8">
      <w:pPr>
        <w:rPr>
          <w:sz w:val="42"/>
          <w:szCs w:val="42"/>
        </w:rPr>
      </w:pPr>
      <w:r w:rsidRPr="00BB5CC8">
        <w:rPr>
          <w:sz w:val="42"/>
          <w:szCs w:val="42"/>
        </w:rPr>
        <w:t>Course(s): …………………………………………………...</w:t>
      </w:r>
    </w:p>
    <w:p w:rsidR="00BB5CC8" w:rsidRPr="00BB5CC8" w:rsidRDefault="00BB5CC8" w:rsidP="00BB5CC8">
      <w:pPr>
        <w:rPr>
          <w:sz w:val="42"/>
          <w:szCs w:val="42"/>
        </w:rPr>
      </w:pPr>
      <w:r w:rsidRPr="00BB5CC8">
        <w:rPr>
          <w:sz w:val="42"/>
          <w:szCs w:val="42"/>
        </w:rPr>
        <w:t>Contact Number: ……………………………………………</w:t>
      </w:r>
    </w:p>
    <w:p w:rsidR="001168D5" w:rsidRDefault="00BB5CC8" w:rsidP="00BB5CC8">
      <w:pPr>
        <w:rPr>
          <w:sz w:val="42"/>
          <w:szCs w:val="42"/>
        </w:rPr>
      </w:pPr>
      <w:r w:rsidRPr="00BB5CC8">
        <w:rPr>
          <w:sz w:val="42"/>
          <w:szCs w:val="42"/>
        </w:rPr>
        <w:t>Student ID Number: ………………………………………..</w:t>
      </w:r>
    </w:p>
    <w:p w:rsidR="00BB5CC8" w:rsidRDefault="00BB5CC8" w:rsidP="001168D5">
      <w:pPr>
        <w:rPr>
          <w:b/>
          <w:sz w:val="42"/>
          <w:szCs w:val="42"/>
        </w:rPr>
      </w:pPr>
    </w:p>
    <w:p w:rsidR="001168D5" w:rsidRDefault="001168D5" w:rsidP="001168D5">
      <w:pPr>
        <w:rPr>
          <w:b/>
          <w:sz w:val="42"/>
          <w:szCs w:val="42"/>
        </w:rPr>
      </w:pPr>
      <w:r w:rsidRPr="001168D5">
        <w:rPr>
          <w:b/>
          <w:sz w:val="42"/>
          <w:szCs w:val="42"/>
        </w:rPr>
        <w:t>Seconder’s Details</w:t>
      </w:r>
      <w:r>
        <w:rPr>
          <w:b/>
          <w:sz w:val="42"/>
          <w:szCs w:val="42"/>
        </w:rPr>
        <w:t>:</w:t>
      </w:r>
    </w:p>
    <w:p w:rsidR="00BB5CC8" w:rsidRPr="00BB5CC8" w:rsidRDefault="00BB5CC8" w:rsidP="00BB5CC8">
      <w:pPr>
        <w:rPr>
          <w:sz w:val="42"/>
          <w:szCs w:val="42"/>
        </w:rPr>
      </w:pPr>
      <w:r w:rsidRPr="00BB5CC8">
        <w:rPr>
          <w:sz w:val="42"/>
          <w:szCs w:val="42"/>
        </w:rPr>
        <w:t>Name:………………………………………………………..Address:……………………………………………………..……………………………………………………….............</w:t>
      </w:r>
    </w:p>
    <w:p w:rsidR="00BB5CC8" w:rsidRPr="00BB5CC8" w:rsidRDefault="00BB5CC8" w:rsidP="00BB5CC8">
      <w:pPr>
        <w:rPr>
          <w:sz w:val="42"/>
          <w:szCs w:val="42"/>
        </w:rPr>
      </w:pPr>
      <w:r w:rsidRPr="00BB5CC8">
        <w:rPr>
          <w:sz w:val="42"/>
          <w:szCs w:val="42"/>
        </w:rPr>
        <w:t>Course(s): …………………………………………………...</w:t>
      </w:r>
    </w:p>
    <w:p w:rsidR="00BB5CC8" w:rsidRPr="00BB5CC8" w:rsidRDefault="00BB5CC8" w:rsidP="00BB5CC8">
      <w:pPr>
        <w:rPr>
          <w:sz w:val="42"/>
          <w:szCs w:val="42"/>
        </w:rPr>
      </w:pPr>
      <w:r w:rsidRPr="00BB5CC8">
        <w:rPr>
          <w:sz w:val="42"/>
          <w:szCs w:val="42"/>
        </w:rPr>
        <w:t>Contact Number: ……………………………………………</w:t>
      </w:r>
    </w:p>
    <w:p w:rsidR="001168D5" w:rsidRDefault="00BB5CC8" w:rsidP="00BB5CC8">
      <w:pPr>
        <w:rPr>
          <w:b/>
          <w:sz w:val="42"/>
          <w:szCs w:val="42"/>
        </w:rPr>
      </w:pPr>
      <w:r w:rsidRPr="00BB5CC8">
        <w:rPr>
          <w:sz w:val="42"/>
          <w:szCs w:val="42"/>
        </w:rPr>
        <w:t>Student ID Number: ………………………………………..</w:t>
      </w:r>
    </w:p>
    <w:p w:rsidR="00BB5CC8" w:rsidRDefault="00BB5CC8" w:rsidP="001168D5">
      <w:pPr>
        <w:rPr>
          <w:b/>
          <w:sz w:val="42"/>
          <w:szCs w:val="42"/>
        </w:rPr>
      </w:pPr>
    </w:p>
    <w:p w:rsidR="00AC67CC" w:rsidRDefault="00AC67CC" w:rsidP="001168D5">
      <w:pPr>
        <w:rPr>
          <w:b/>
          <w:sz w:val="42"/>
          <w:szCs w:val="42"/>
        </w:rPr>
      </w:pPr>
      <w:r>
        <w:rPr>
          <w:b/>
          <w:sz w:val="42"/>
          <w:szCs w:val="42"/>
        </w:rPr>
        <w:t xml:space="preserve">College ID </w:t>
      </w:r>
      <w:proofErr w:type="gramStart"/>
      <w:r>
        <w:rPr>
          <w:b/>
          <w:sz w:val="42"/>
          <w:szCs w:val="42"/>
        </w:rPr>
        <w:t>Card</w:t>
      </w:r>
      <w:proofErr w:type="gramEnd"/>
      <w:r>
        <w:rPr>
          <w:b/>
          <w:sz w:val="42"/>
          <w:szCs w:val="42"/>
        </w:rPr>
        <w:t xml:space="preserve"> Seen</w:t>
      </w:r>
    </w:p>
    <w:p w:rsidR="00AC67CC" w:rsidRDefault="00AC67CC" w:rsidP="001168D5">
      <w:pPr>
        <w:rPr>
          <w:sz w:val="42"/>
          <w:szCs w:val="42"/>
        </w:rPr>
      </w:pPr>
      <w:r>
        <w:rPr>
          <w:sz w:val="42"/>
          <w:szCs w:val="42"/>
        </w:rPr>
        <w:t>Date: ……………………..  Time: …………………….</w:t>
      </w:r>
    </w:p>
    <w:p w:rsidR="001168D5" w:rsidRPr="001D5784" w:rsidRDefault="00AC67CC" w:rsidP="001168D5">
      <w:pPr>
        <w:rPr>
          <w:sz w:val="42"/>
          <w:szCs w:val="42"/>
        </w:rPr>
      </w:pPr>
      <w:r>
        <w:rPr>
          <w:sz w:val="42"/>
          <w:szCs w:val="42"/>
        </w:rPr>
        <w:t>Received by: …………………………………………...</w:t>
      </w:r>
    </w:p>
    <w:sectPr w:rsidR="001168D5" w:rsidRPr="001D5784" w:rsidSect="000E456B">
      <w:pgSz w:w="11907" w:h="16839" w:code="9"/>
      <w:pgMar w:top="454" w:right="720" w:bottom="454"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64D2E"/>
    <w:multiLevelType w:val="hybridMultilevel"/>
    <w:tmpl w:val="47B43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AF324D"/>
    <w:multiLevelType w:val="hybridMultilevel"/>
    <w:tmpl w:val="F4D09A30"/>
    <w:lvl w:ilvl="0" w:tplc="B8FC3E0E">
      <w:numFmt w:val="bullet"/>
      <w:lvlText w:val="•"/>
      <w:lvlJc w:val="left"/>
      <w:pPr>
        <w:ind w:left="1140" w:hanging="720"/>
      </w:pPr>
      <w:rPr>
        <w:rFonts w:ascii="Arial" w:eastAsia="Times New Roman"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1DA32E36"/>
    <w:multiLevelType w:val="hybridMultilevel"/>
    <w:tmpl w:val="16F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F966D9"/>
    <w:multiLevelType w:val="hybridMultilevel"/>
    <w:tmpl w:val="AECC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806A32"/>
    <w:multiLevelType w:val="hybridMultilevel"/>
    <w:tmpl w:val="9480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610A1F"/>
    <w:multiLevelType w:val="hybridMultilevel"/>
    <w:tmpl w:val="24B6A64E"/>
    <w:lvl w:ilvl="0" w:tplc="B8FC3E0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AD2E51"/>
    <w:multiLevelType w:val="hybridMultilevel"/>
    <w:tmpl w:val="3D2AB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BA6BF2"/>
    <w:multiLevelType w:val="hybridMultilevel"/>
    <w:tmpl w:val="F79471FE"/>
    <w:lvl w:ilvl="0" w:tplc="B8FC3E0E">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DC01D81"/>
    <w:multiLevelType w:val="hybridMultilevel"/>
    <w:tmpl w:val="0CCEA37E"/>
    <w:lvl w:ilvl="0" w:tplc="B8FC3E0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2"/>
  </w:num>
  <w:num w:numId="6">
    <w:abstractNumId w:val="5"/>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04A"/>
    <w:rsid w:val="0000122B"/>
    <w:rsid w:val="000331E5"/>
    <w:rsid w:val="0009573A"/>
    <w:rsid w:val="000B5F6B"/>
    <w:rsid w:val="000E456B"/>
    <w:rsid w:val="001168D5"/>
    <w:rsid w:val="00140872"/>
    <w:rsid w:val="00151C3E"/>
    <w:rsid w:val="001938F6"/>
    <w:rsid w:val="00197411"/>
    <w:rsid w:val="001B1B97"/>
    <w:rsid w:val="001D5784"/>
    <w:rsid w:val="001E1E79"/>
    <w:rsid w:val="002541E2"/>
    <w:rsid w:val="002C204A"/>
    <w:rsid w:val="003A6888"/>
    <w:rsid w:val="004D475F"/>
    <w:rsid w:val="004D54C6"/>
    <w:rsid w:val="004E09BA"/>
    <w:rsid w:val="00530FD9"/>
    <w:rsid w:val="00581A86"/>
    <w:rsid w:val="005A60E3"/>
    <w:rsid w:val="006C1219"/>
    <w:rsid w:val="006D1407"/>
    <w:rsid w:val="007358EF"/>
    <w:rsid w:val="009F42F4"/>
    <w:rsid w:val="00AC67CC"/>
    <w:rsid w:val="00AF5078"/>
    <w:rsid w:val="00B0660C"/>
    <w:rsid w:val="00BB5CC8"/>
    <w:rsid w:val="00C241B4"/>
    <w:rsid w:val="00C33911"/>
    <w:rsid w:val="00CC63FD"/>
    <w:rsid w:val="00CD182F"/>
    <w:rsid w:val="00D61977"/>
    <w:rsid w:val="00D9245D"/>
    <w:rsid w:val="00D94828"/>
    <w:rsid w:val="00DA6163"/>
    <w:rsid w:val="00E138E5"/>
    <w:rsid w:val="00E27598"/>
    <w:rsid w:val="00F27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colormenu v:ext="edit" strokecolor="none"/>
    </o:shapedefaults>
    <o:shapelayout v:ext="edit">
      <o:idmap v:ext="edit" data="1"/>
    </o:shapelayout>
  </w:shapeDefaults>
  <w:decimalSymbol w:val="."/>
  <w:listSeparator w:val=","/>
  <w15:docId w15:val="{5D319971-8823-403B-A385-727C72A0B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04A"/>
    <w:rPr>
      <w:rFonts w:ascii="Arial"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04A"/>
    <w:pPr>
      <w:ind w:left="720"/>
      <w:contextualSpacing/>
    </w:pPr>
  </w:style>
  <w:style w:type="paragraph" w:styleId="BalloonText">
    <w:name w:val="Balloon Text"/>
    <w:basedOn w:val="Normal"/>
    <w:link w:val="BalloonTextChar"/>
    <w:rsid w:val="002C204A"/>
    <w:rPr>
      <w:rFonts w:ascii="Tahoma" w:hAnsi="Tahoma" w:cs="Tahoma"/>
      <w:sz w:val="16"/>
      <w:szCs w:val="16"/>
    </w:rPr>
  </w:style>
  <w:style w:type="character" w:customStyle="1" w:styleId="BalloonTextChar">
    <w:name w:val="Balloon Text Char"/>
    <w:basedOn w:val="DefaultParagraphFont"/>
    <w:link w:val="BalloonText"/>
    <w:rsid w:val="002C204A"/>
    <w:rPr>
      <w:rFonts w:ascii="Tahoma" w:hAnsi="Tahoma" w:cs="Tahoma"/>
      <w:sz w:val="16"/>
      <w:szCs w:val="16"/>
      <w:lang w:eastAsia="en-US"/>
    </w:rPr>
  </w:style>
  <w:style w:type="character" w:styleId="Hyperlink">
    <w:name w:val="Hyperlink"/>
    <w:basedOn w:val="DefaultParagraphFont"/>
    <w:rsid w:val="00116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Talbot-Paterson@wakefield.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Talbot-Paterson@wakefield.ac.u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72447575</Template>
  <TotalTime>3</TotalTime>
  <Pages>5</Pages>
  <Words>1153</Words>
  <Characters>7069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Wakefield College</Company>
  <LinksUpToDate>false</LinksUpToDate>
  <CharactersWithSpaces>8206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Support Unit</dc:creator>
  <cp:lastModifiedBy>Jo Talbot-Paterson</cp:lastModifiedBy>
  <cp:revision>4</cp:revision>
  <cp:lastPrinted>2014-09-15T07:49:00Z</cp:lastPrinted>
  <dcterms:created xsi:type="dcterms:W3CDTF">2015-04-23T12:03:00Z</dcterms:created>
  <dcterms:modified xsi:type="dcterms:W3CDTF">2015-04-23T12:06:00Z</dcterms:modified>
</cp:coreProperties>
</file>